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3117B4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3117B4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pacing w:val="0"/>
          <w:sz w:val="20"/>
          <w:szCs w:val="20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8B65CB">
      <w:pPr>
        <w:pStyle w:val="TOCHeading"/>
        <w:sectPr w:rsidR="00FB6BA7" w:rsidSect="00BC4D6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3117B4" w:rsidP="00122D10">
      <w:pPr>
        <w:pStyle w:val="Heading1"/>
        <w:numPr>
          <w:ilvl w:val="0"/>
          <w:numId w:val="0"/>
        </w:numPr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w14:paraId="4EFA07F5" w14:textId="2B03EA97" w:rsidR="002F6BA8" w:rsidRDefault="002F6BA8" w:rsidP="002F6BA8">
      <w:bookmarkStart w:id="3" w:name="_Toc231661323"/>
    </w:p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45EB39DD" w14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P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124AB7" w:rsidRDefault="00B83362" w:rsidP="00124AB7">
            <w:pPr>
              <w:pStyle w:val="TableHeader"/>
              <w:rPr>
                <w:rStyle w:val="Strong"/>
                <w:b/>
                <w:bCs/>
              </w:rPr>
            </w:pPr>
            <w:bookmarkStart w:id="7" w:name="_Toc231661327"/>
            <w:r w:rsidRPr="00124AB7">
              <w:rPr>
                <w:rStyle w:val="Strong"/>
                <w:b/>
                <w:bCs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  <w:tc>
          <w:tcPr>
            <w:tcW w:w="3006" w:type="dxa"/>
          </w:tcPr>
          <w:p w14:paraId="47EF11BA" w14:textId="77777777" w:rsidR="00B83362" w:rsidRPr="00124AB7" w:rsidRDefault="00B83362" w:rsidP="00124AB7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Pr="00B83362" w:rsidRDefault="00B83362" w:rsidP="00B83362">
      <w:pPr>
        <w:rPr>
          <w:lang w:val="de-CH"/>
        </w:rPr>
      </w:pPr>
    </w:p>
    <w:sectPr w:rsidR="00B83362" w:rsidRPr="00B83362" w:rsidSect="00870383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402E7" w14:textId="77777777" w:rsidR="003117B4" w:rsidRDefault="003117B4" w:rsidP="009802AC">
      <w:pPr>
        <w:spacing w:after="0" w:line="240" w:lineRule="auto"/>
      </w:pPr>
      <w:r>
        <w:separator/>
      </w:r>
    </w:p>
  </w:endnote>
  <w:endnote w:type="continuationSeparator" w:id="0">
    <w:p w14:paraId="27F25D4A" w14:textId="77777777" w:rsidR="003117B4" w:rsidRDefault="003117B4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1764C" w14:textId="108F134F" w:rsidR="00870383" w:rsidRDefault="00870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F89" w14:textId="77777777" w:rsidR="003117B4" w:rsidRDefault="003117B4" w:rsidP="009802AC">
      <w:pPr>
        <w:spacing w:after="0" w:line="240" w:lineRule="auto"/>
      </w:pPr>
      <w:r>
        <w:separator/>
      </w:r>
    </w:p>
  </w:footnote>
  <w:footnote w:type="continuationSeparator" w:id="0">
    <w:p w14:paraId="6DC0892B" w14:textId="77777777" w:rsidR="003117B4" w:rsidRDefault="003117B4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4320" w14:textId="3C7C002C" w:rsidR="007148B4" w:rsidRDefault="007148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" o:allowoverlap="f" fillcolor="#3494ba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FA588BF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877159019" name="Group 87715901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881884280" name="Rectangle 88188428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13128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446870" name="Rectangle 384446870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">
              <v:group id="Group 877159019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">
                <v:rect id="Rectangle 881884280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" fillcolor="white [3212]" stroked="f" strokeweight="1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384446870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7E9E84A2" w:rsidR="0080249A" w:rsidRDefault="007148B4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F064431" wp14:editId="1E72CC77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FC8EC" w14:textId="77777777" w:rsidR="007148B4" w:rsidRDefault="007148B4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064431" id="Group 179" o:spid="_x0000_s1039" style="position:absolute;margin-left:82.7pt;margin-top:0;width:133.9pt;height:80.65pt;z-index:251663360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">
              <v:group id="Group 168" o:spid="_x0000_s1040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41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42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3494ba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43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44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1D1FC8EC" w14:textId="77777777" w:rsidR="007148B4" w:rsidRDefault="007148B4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122D10"/>
    <w:rsid w:val="00124AB7"/>
    <w:rsid w:val="00234E26"/>
    <w:rsid w:val="0023742D"/>
    <w:rsid w:val="002F6BA8"/>
    <w:rsid w:val="003117B4"/>
    <w:rsid w:val="00370F5D"/>
    <w:rsid w:val="003B2AE2"/>
    <w:rsid w:val="00451507"/>
    <w:rsid w:val="004962CF"/>
    <w:rsid w:val="0053389D"/>
    <w:rsid w:val="005A35CD"/>
    <w:rsid w:val="006F759E"/>
    <w:rsid w:val="007148B4"/>
    <w:rsid w:val="00796B48"/>
    <w:rsid w:val="007F7C93"/>
    <w:rsid w:val="0080249A"/>
    <w:rsid w:val="00817B66"/>
    <w:rsid w:val="0082025A"/>
    <w:rsid w:val="00822925"/>
    <w:rsid w:val="00870383"/>
    <w:rsid w:val="00883F42"/>
    <w:rsid w:val="008B65CB"/>
    <w:rsid w:val="008F5417"/>
    <w:rsid w:val="00966050"/>
    <w:rsid w:val="00966A2D"/>
    <w:rsid w:val="009802AC"/>
    <w:rsid w:val="009E685F"/>
    <w:rsid w:val="009F4C8D"/>
    <w:rsid w:val="00AA3E8B"/>
    <w:rsid w:val="00AD59CA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D13F3D"/>
    <w:rsid w:val="00D5778D"/>
    <w:rsid w:val="00D67818"/>
    <w:rsid w:val="00E04B36"/>
    <w:rsid w:val="00E1399A"/>
    <w:rsid w:val="00E437E8"/>
    <w:rsid w:val="00EB3C83"/>
    <w:rsid w:val="00EC7A1C"/>
    <w:rsid w:val="00F40356"/>
    <w:rsid w:val="00F574CF"/>
    <w:rsid w:val="00F67566"/>
    <w:rsid w:val="00F92523"/>
    <w:rsid w:val="00FA0CF8"/>
    <w:rsid w:val="00FB14EB"/>
    <w:rsid w:val="00FB6BA7"/>
    <w:rsid w:val="00F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numPr>
        <w:numId w:val="4"/>
      </w:num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numPr>
        <w:ilvl w:val="1"/>
        <w:numId w:val="4"/>
      </w:num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numPr>
        <w:ilvl w:val="2"/>
        <w:numId w:val="4"/>
      </w:num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numPr>
        <w:ilvl w:val="3"/>
        <w:numId w:val="4"/>
      </w:num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8B65CB"/>
    <w:pPr>
      <w:numPr>
        <w:numId w:val="0"/>
      </w:numPr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276E8B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276E8B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  <w:style w:type="paragraph" w:customStyle="1" w:styleId="TableHeader">
    <w:name w:val="Table Header"/>
    <w:basedOn w:val="Heading1"/>
    <w:link w:val="TableHeaderChar"/>
    <w:qFormat/>
    <w:rsid w:val="00124AB7"/>
    <w:pPr>
      <w:numPr>
        <w:numId w:val="0"/>
      </w:numPr>
      <w:spacing w:line="240" w:lineRule="auto"/>
    </w:pPr>
    <w:rPr>
      <w:lang w:val="de-CH"/>
    </w:rPr>
  </w:style>
  <w:style w:type="character" w:customStyle="1" w:styleId="TableHeaderChar">
    <w:name w:val="Table Header Char"/>
    <w:basedOn w:val="Heading1Char"/>
    <w:link w:val="TableHeader"/>
    <w:rsid w:val="00124AB7"/>
    <w:rPr>
      <w:caps/>
      <w:color w:val="FFFFFF" w:themeColor="background1"/>
      <w:spacing w:val="15"/>
      <w:sz w:val="22"/>
      <w:szCs w:val="22"/>
      <w:shd w:val="clear" w:color="auto" w:fill="3494BA" w:themeFill="accent1"/>
      <w:lang w:val="de-CH"/>
    </w:rPr>
  </w:style>
  <w:style w:type="paragraph" w:customStyle="1" w:styleId="TableContent">
    <w:name w:val="Table Content"/>
    <w:basedOn w:val="Normal"/>
    <w:link w:val="TableContentChar"/>
    <w:qFormat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800</TotalTime>
  <Pages>4</Pages>
  <Words>143</Words>
  <Characters>816</Characters>
  <Application>Microsoft Office Word</Application>
  <DocSecurity>0</DocSecurity>
  <Lines>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48</cp:revision>
  <dcterms:created xsi:type="dcterms:W3CDTF">2026-05-07T20:59:00Z</dcterms:created>
  <dcterms:modified xsi:type="dcterms:W3CDTF">2026-06-06T18:24:00Z</dcterms:modified>
</cp:coreProperties>
</file>