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217F227A"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Default="007B62FA" w:rsidP="001A6813">
      <w:pPr>
        <w:pStyle w:val="Title"/>
        <w:ind w:left="360" w:firstLine="360"/>
        <w:jc w:val="right"/>
      </w:pPr>
      <w:fldSimple w:instr=" DOCPROPERTY  Title  \* MERGEFORMAT ">
        <w:r>
          <w:t>Title</w:t>
        </w:r>
      </w:fldSimple>
    </w:p>
    <w:p w14:paraId="12A0DD15" w14:textId="0A932DED" w:rsidR="00F957EA" w:rsidRDefault="00F957EA" w:rsidP="001A6813">
      <w:pPr>
        <w:pStyle w:val="Title"/>
        <w:ind w:left="360" w:firstLine="360"/>
        <w:jc w:val="right"/>
      </w:pPr>
      <w:fldSimple w:instr=" DOCPROPERTY  Subject  \* MERGEFORMAT ">
        <w:r>
          <w:t>Beispielhafte Projektdokumentation zur Formatprüfung</w:t>
        </w:r>
      </w:fldSimple>
    </w:p>
    <w:p w14:paraId="18CA7AE9" w14:textId="77777777" w:rsidR="00F957EA" w:rsidRDefault="00F957EA" w:rsidP="001A6813">
      <w:pPr>
        <w:pStyle w:val="Title"/>
        <w:ind w:left="360" w:firstLine="360"/>
        <w:jc w:val="right"/>
      </w:pPr>
      <w:fldSimple w:instr=" DOCPROPERTY  Author  \* MERGEFORMAT ">
        <w:r>
          <w:t>Author</w:t>
        </w:r>
      </w:fldSimple>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4BE8" w14:textId="77777777" w:rsidR="000C0BD4" w:rsidRDefault="000C0BD4" w:rsidP="009802AC">
      <w:pPr>
        <w:spacing w:after="0" w:line="240" w:lineRule="auto"/>
      </w:pPr>
      <w:r>
        <w:separator/>
      </w:r>
    </w:p>
  </w:endnote>
  <w:endnote w:type="continuationSeparator" w:id="0">
    <w:p w14:paraId="1F07DCF6" w14:textId="77777777" w:rsidR="000C0BD4" w:rsidRDefault="000C0BD4"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B9522" w14:textId="77777777" w:rsidR="000C0BD4" w:rsidRDefault="000C0BD4" w:rsidP="009802AC">
      <w:pPr>
        <w:spacing w:after="0" w:line="240" w:lineRule="auto"/>
      </w:pPr>
      <w:r>
        <w:separator/>
      </w:r>
    </w:p>
  </w:footnote>
  <w:footnote w:type="continuationSeparator" w:id="0">
    <w:p w14:paraId="370B06FE" w14:textId="77777777" w:rsidR="000C0BD4" w:rsidRDefault="000C0BD4"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C0BD4"/>
    <w:rsid w:val="00103C27"/>
    <w:rsid w:val="00122D10"/>
    <w:rsid w:val="00124AB7"/>
    <w:rsid w:val="001A6813"/>
    <w:rsid w:val="00210E1C"/>
    <w:rsid w:val="002237AC"/>
    <w:rsid w:val="00234E26"/>
    <w:rsid w:val="0023742D"/>
    <w:rsid w:val="002F6BA8"/>
    <w:rsid w:val="00321E04"/>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B62FA"/>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2036</TotalTime>
  <Pages>4</Pages>
  <Words>594</Words>
  <Characters>3389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64</cp:revision>
  <dcterms:created xsi:type="dcterms:W3CDTF">2026-05-07T20:59:00Z</dcterms:created>
  <dcterms:modified xsi:type="dcterms:W3CDTF">2026-06-28T14:43:00Z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