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Pr="00874320" w:rsidRDefault="00874320"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Pr="00874320" w:rsidRDefault="00874320"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9367C" w14:textId="77777777" w:rsidR="00CD1FF0" w:rsidRDefault="00CD1FF0" w:rsidP="009802AC">
      <w:pPr>
        <w:spacing w:after="0" w:line="240" w:lineRule="auto"/>
      </w:pPr>
      <w:r>
        <w:separator/>
      </w:r>
    </w:p>
  </w:endnote>
  <w:endnote w:type="continuationSeparator" w:id="0">
    <w:p w14:paraId="0D2BEEB9" w14:textId="77777777" w:rsidR="00CD1FF0" w:rsidRDefault="00CD1FF0"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FBAC3" w14:textId="77777777" w:rsidR="00CD1FF0" w:rsidRDefault="00CD1FF0" w:rsidP="009802AC">
      <w:pPr>
        <w:spacing w:after="0" w:line="240" w:lineRule="auto"/>
      </w:pPr>
      <w:r>
        <w:separator/>
      </w:r>
    </w:p>
  </w:footnote>
  <w:footnote w:type="continuationSeparator" w:id="0">
    <w:p w14:paraId="730D823F" w14:textId="77777777" w:rsidR="00CD1FF0" w:rsidRDefault="00CD1FF0"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CD1FF0"/>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2039</TotalTime>
  <Pages>4</Pages>
  <Words>461</Words>
  <Characters>3544</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70</cp:revision>
  <dcterms:created xsi:type="dcterms:W3CDTF">2026-05-07T20:59:00Z</dcterms:created>
  <dcterms:modified xsi:type="dcterms:W3CDTF">2026-06-28T14:46:00Z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