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6E8F6DA9" w14:textId="77777777" w:rsidR="00C44B83" w:rsidRDefault="00C44B83" w:rsidP="00874320"/>
    <w:p w14:paraId="2B1336F4" w14:textId="77777777" w:rsidR="00C44B83" w:rsidRDefault="00C44B83" w:rsidP="00874320"/>
    <w:p w14:paraId="18587B2F" w14:textId="77777777" w:rsidR="00C44B83" w:rsidRDefault="00C44B83" w:rsidP="00874320"/>
    <w:p w14:paraId="15F75E51" w14:textId="77777777" w:rsidR="00C44B83" w:rsidRDefault="00C44B83" w:rsidP="00874320"/>
    <w:p w14:paraId="28AB6CA5" w14:textId="77777777" w:rsidR="00C44B83" w:rsidRDefault="00C44B83" w:rsidP="00874320"/>
    <w:p w14:paraId="1CEE5DB8" w14:textId="77777777" w:rsidR="00C44B83" w:rsidRDefault="00C44B83" w:rsidP="00874320"/>
    <w:p w14:paraId="09B799E7" w14:textId="77777777" w:rsidR="00C44B83" w:rsidRDefault="00C44B83" w:rsidP="00874320"/>
    <w:p w14:paraId="15E595B8" w14:textId="77777777" w:rsidR="00934196" w:rsidRDefault="00934196" w:rsidP="00874320"/>
    <w:p w14:paraId="4EE8A062" w14:textId="77777777" w:rsidR="00934196" w:rsidRDefault="00934196" w:rsidP="00874320"/>
    <w:p w14:paraId="1CE109BC" w14:textId="77777777" w:rsidR="00934196" w:rsidRDefault="00934196" w:rsidP="00874320"/>
    <w:p w14:paraId="54EA4850" w14:textId="77777777" w:rsidR="00C44B83" w:rsidRDefault="00C44B83" w:rsidP="00874320"/>
    <w:p w14:paraId="1EE1D5B9" w14:textId="2F8FA8D9" w:rsidR="005671D8" w:rsidRPr="00487F26" w:rsidRDefault="00487F26" w:rsidP="00487F26">
      <w:pPr>
        <w:pStyle w:val="Title"/>
        <w:ind w:left="360" w:firstLine="360"/>
        <w:jc w:val="right"/>
        <w:rPr>
          <w:caps w:val="0"/>
          <w:sz w:val="36"/>
          <w:szCs w:val="36"/>
        </w:rPr>
      </w:pPr>
      <w:r w:rsidRPr="00487F26">
        <w:rPr>
          <w:caps w:val="0"/>
          <w:sz w:val="36"/>
          <w:szCs w:val="36"/>
        </w:rPr>
        <w:t>Agogis</w:t>
      </w:r>
      <w:r w:rsidR="00FE2EBD" w:rsidRPr="00487F26">
        <w:rPr>
          <w:caps w:val="0"/>
          <w:sz w:val="36"/>
          <w:szCs w:val="36"/>
        </w:rPr>
        <w:t xml:space="preserve"> </w:t>
      </w:r>
      <w:r w:rsidRPr="00487F26">
        <w:rPr>
          <w:caps w:val="0"/>
          <w:sz w:val="36"/>
          <w:szCs w:val="36"/>
        </w:rPr>
        <w:t xml:space="preserve">Sozialpädagogik </w:t>
      </w:r>
      <w:r w:rsidR="00FE2EBD" w:rsidRPr="00487F26">
        <w:rPr>
          <w:caps w:val="0"/>
          <w:sz w:val="36"/>
          <w:szCs w:val="36"/>
        </w:rPr>
        <w:t xml:space="preserve">HF </w:t>
      </w:r>
      <w:r w:rsidR="00406BB6">
        <w:rPr>
          <w:caps w:val="0"/>
          <w:sz w:val="36"/>
          <w:szCs w:val="36"/>
        </w:rPr>
        <w:t>F</w:t>
      </w:r>
      <w:r w:rsidR="00FE2EBD" w:rsidRPr="00487F26">
        <w:rPr>
          <w:caps w:val="0"/>
          <w:sz w:val="36"/>
          <w:szCs w:val="36"/>
        </w:rPr>
        <w:t>A25</w:t>
      </w:r>
    </w:p>
    <w:p w14:paraId="61D9316B" w14:textId="77777777" w:rsidR="005671D8" w:rsidRDefault="005671D8" w:rsidP="00874320"/>
    <w:p w14:paraId="18CA7AE9" w14:textId="77777777" w:rsidR="00F957EA" w:rsidRPr="00DE2A0A" w:rsidRDefault="00F957EA" w:rsidP="001A6813">
      <w:pPr>
        <w:pStyle w:val="Title"/>
        <w:ind w:left="360" w:firstLine="360"/>
        <w:jc w:val="right"/>
        <w:rPr>
          <w:sz w:val="40"/>
          <w:szCs w:val="40"/>
        </w:rPr>
      </w:pPr>
      <w:r w:rsidRPr="00DE2A0A">
        <w:rPr>
          <w:sz w:val="40"/>
          <w:szCs w:val="40"/>
        </w:rPr>
        <w:fldChar w:fldCharType="begin"/>
      </w:r>
      <w:r w:rsidRPr="00DE2A0A">
        <w:rPr>
          <w:sz w:val="40"/>
          <w:szCs w:val="40"/>
        </w:rPr>
        <w:instrText xml:space="preserve"> DOCPROPERTY  Author  \* MERGEFORMAT </w:instrText>
      </w:r>
      <w:r w:rsidRPr="00DE2A0A">
        <w:rPr>
          <w:sz w:val="40"/>
          <w:szCs w:val="40"/>
        </w:rPr>
        <w:fldChar w:fldCharType="separate"/>
      </w:r>
      <w:r w:rsidRPr="00DE2A0A">
        <w:rPr>
          <w:sz w:val="40"/>
          <w:szCs w:val="40"/>
        </w:rPr>
        <w:t>Author</w:t>
      </w:r>
      <w:r w:rsidRPr="00DE2A0A">
        <w:rPr>
          <w:sz w:val="40"/>
          <w:szCs w:val="40"/>
        </w:rPr>
        <w:fldChar w:fldCharType="end"/>
      </w:r>
    </w:p>
    <w:p w14:paraId="323FB231" w14:textId="7A772DC8" w:rsidR="0010331C" w:rsidRPr="00021635" w:rsidRDefault="0010331C" w:rsidP="0010331C">
      <w:pPr>
        <w:pStyle w:val="Title"/>
        <w:ind w:left="360" w:firstLine="360"/>
        <w:jc w:val="right"/>
        <w:rPr>
          <w:caps w:val="0"/>
          <w:sz w:val="28"/>
          <w:szCs w:val="28"/>
        </w:rPr>
      </w:pPr>
      <w:r w:rsidRPr="00021635">
        <w:rPr>
          <w:caps w:val="0"/>
          <w:sz w:val="28"/>
          <w:szCs w:val="28"/>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60EF7" w14:textId="77777777" w:rsidR="00F94203" w:rsidRDefault="00F94203" w:rsidP="009802AC">
      <w:pPr>
        <w:spacing w:after="0" w:line="240" w:lineRule="auto"/>
      </w:pPr>
      <w:r>
        <w:separator/>
      </w:r>
    </w:p>
  </w:endnote>
  <w:endnote w:type="continuationSeparator" w:id="0">
    <w:p w14:paraId="0FB800D8" w14:textId="77777777" w:rsidR="00F94203" w:rsidRDefault="00F94203"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E73A3" w14:textId="77777777" w:rsidR="00F94203" w:rsidRDefault="00F94203" w:rsidP="009802AC">
      <w:pPr>
        <w:spacing w:after="0" w:line="240" w:lineRule="auto"/>
      </w:pPr>
      <w:r>
        <w:separator/>
      </w:r>
    </w:p>
  </w:footnote>
  <w:footnote w:type="continuationSeparator" w:id="0">
    <w:p w14:paraId="42CE6B6F" w14:textId="77777777" w:rsidR="00F94203" w:rsidRDefault="00F94203"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1635"/>
    <w:rsid w:val="0002292E"/>
    <w:rsid w:val="000A1747"/>
    <w:rsid w:val="000D3C57"/>
    <w:rsid w:val="0010331C"/>
    <w:rsid w:val="00103C27"/>
    <w:rsid w:val="00122D10"/>
    <w:rsid w:val="00124AB7"/>
    <w:rsid w:val="001757F9"/>
    <w:rsid w:val="001A6813"/>
    <w:rsid w:val="00210E1C"/>
    <w:rsid w:val="002237AC"/>
    <w:rsid w:val="00234E26"/>
    <w:rsid w:val="0023742D"/>
    <w:rsid w:val="0028446D"/>
    <w:rsid w:val="002F6BA8"/>
    <w:rsid w:val="00321E04"/>
    <w:rsid w:val="00370F5D"/>
    <w:rsid w:val="0037401A"/>
    <w:rsid w:val="003B2AE2"/>
    <w:rsid w:val="003B5FE6"/>
    <w:rsid w:val="00406BB6"/>
    <w:rsid w:val="004377F8"/>
    <w:rsid w:val="00450976"/>
    <w:rsid w:val="00451507"/>
    <w:rsid w:val="00487F26"/>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34196"/>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44B83"/>
    <w:rsid w:val="00C75323"/>
    <w:rsid w:val="00D13F3D"/>
    <w:rsid w:val="00D5778D"/>
    <w:rsid w:val="00D67818"/>
    <w:rsid w:val="00D807C9"/>
    <w:rsid w:val="00DC530E"/>
    <w:rsid w:val="00DC7D2F"/>
    <w:rsid w:val="00DE2A0A"/>
    <w:rsid w:val="00E04B36"/>
    <w:rsid w:val="00E1399A"/>
    <w:rsid w:val="00E437E8"/>
    <w:rsid w:val="00E62D4C"/>
    <w:rsid w:val="00EB3C83"/>
    <w:rsid w:val="00EC7A1C"/>
    <w:rsid w:val="00EF3160"/>
    <w:rsid w:val="00F40356"/>
    <w:rsid w:val="00F574CF"/>
    <w:rsid w:val="00F65A62"/>
    <w:rsid w:val="00F67566"/>
    <w:rsid w:val="00F92523"/>
    <w:rsid w:val="00F94203"/>
    <w:rsid w:val="00F957EA"/>
    <w:rsid w:val="00FA0CF8"/>
    <w:rsid w:val="00FB14EB"/>
    <w:rsid w:val="00FB6BA7"/>
    <w:rsid w:val="00FC02CD"/>
    <w:rsid w:val="00FD47E8"/>
    <w:rsid w:val="00FD6E8F"/>
    <w:rsid w:val="00FE2EBD"/>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2079</TotalTime>
  <Pages>4</Pages>
  <Words>466</Words>
  <Characters>3582</Characters>
  <Application>Microsoft Office Word</Application>
  <DocSecurity>0</DocSecurity>
  <Lines>123</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86</cp:revision>
  <dcterms:created xsi:type="dcterms:W3CDTF">2026-05-07T20:59:00Z</dcterms:created>
  <dcterms:modified xsi:type="dcterms:W3CDTF">2026-06-28T15:26:00Z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