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217F227A"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D8F8682" w14:textId="77777777" w:rsidR="00874320" w:rsidRPr="00874320" w:rsidRDefault="00874320" w:rsidP="00874320"/>
    <w:p w14:paraId="12A0DD15" w14:textId="0A932DED" w:rsidR="00F957EA"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63E8A470" w14:textId="77777777" w:rsidR="00874320" w:rsidRPr="00874320" w:rsidRDefault="00874320"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D0B27" w14:textId="77777777" w:rsidR="002E3F96" w:rsidRDefault="002E3F96" w:rsidP="009802AC">
      <w:pPr>
        <w:spacing w:after="0" w:line="240" w:lineRule="auto"/>
      </w:pPr>
      <w:r>
        <w:separator/>
      </w:r>
    </w:p>
  </w:endnote>
  <w:endnote w:type="continuationSeparator" w:id="0">
    <w:p w14:paraId="4B9DCCD4" w14:textId="77777777" w:rsidR="002E3F96" w:rsidRDefault="002E3F96"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E9E5D" w14:textId="77777777" w:rsidR="002E3F96" w:rsidRDefault="002E3F96" w:rsidP="009802AC">
      <w:pPr>
        <w:spacing w:after="0" w:line="240" w:lineRule="auto"/>
      </w:pPr>
      <w:r>
        <w:separator/>
      </w:r>
    </w:p>
  </w:footnote>
  <w:footnote w:type="continuationSeparator" w:id="0">
    <w:p w14:paraId="04D8D560" w14:textId="77777777" w:rsidR="002E3F96" w:rsidRDefault="002E3F96"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C27"/>
    <w:rsid w:val="00122D10"/>
    <w:rsid w:val="00124AB7"/>
    <w:rsid w:val="001A6813"/>
    <w:rsid w:val="00210E1C"/>
    <w:rsid w:val="002237AC"/>
    <w:rsid w:val="00234E26"/>
    <w:rsid w:val="0023742D"/>
    <w:rsid w:val="002E3F96"/>
    <w:rsid w:val="002F6BA8"/>
    <w:rsid w:val="00321E04"/>
    <w:rsid w:val="00370F5D"/>
    <w:rsid w:val="0037401A"/>
    <w:rsid w:val="003B2AE2"/>
    <w:rsid w:val="004377F8"/>
    <w:rsid w:val="00450976"/>
    <w:rsid w:val="00451507"/>
    <w:rsid w:val="004962CF"/>
    <w:rsid w:val="0053389D"/>
    <w:rsid w:val="00565777"/>
    <w:rsid w:val="005A35CD"/>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2038</TotalTime>
  <Pages>4</Pages>
  <Words>459</Words>
  <Characters>3526</Characters>
  <Application>Microsoft Office Word</Application>
  <DocSecurity>0</DocSecurity>
  <Lines>121</Lines>
  <Paragraphs>73</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69</cp:revision>
  <dcterms:created xsi:type="dcterms:W3CDTF">2026-05-07T20:59:00Z</dcterms:created>
  <dcterms:modified xsi:type="dcterms:W3CDTF">2026-06-28T14:45:00Z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