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217F227A"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Pr="00B10B74"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2A0DD15" w14:textId="0A932DED" w:rsidR="00F957EA" w:rsidRPr="000D3C57" w:rsidRDefault="00F957EA" w:rsidP="001A6813">
      <w:pPr>
        <w:pStyle w:val="Title"/>
        <w:ind w:left="360" w:firstLine="360"/>
        <w:jc w:val="right"/>
        <w:rPr>
          <w:sz w:val="44"/>
          <w:szCs w:val="44"/>
        </w:rPr>
      </w:pPr>
      <w:r w:rsidRPr="000D3C57">
        <w:rPr>
          <w:sz w:val="44"/>
          <w:szCs w:val="44"/>
        </w:rPr>
        <w:fldChar w:fldCharType="begin"/>
      </w:r>
      <w:r w:rsidRPr="000D3C57">
        <w:rPr>
          <w:sz w:val="44"/>
          <w:szCs w:val="44"/>
        </w:rPr>
        <w:instrText xml:space="preserve"> DOCPROPERTY  Subject  \* MERGEFORMAT </w:instrText>
      </w:r>
      <w:r w:rsidRPr="000D3C57">
        <w:rPr>
          <w:sz w:val="44"/>
          <w:szCs w:val="44"/>
        </w:rPr>
        <w:fldChar w:fldCharType="separate"/>
      </w:r>
      <w:r w:rsidRPr="000D3C57">
        <w:rPr>
          <w:sz w:val="44"/>
          <w:szCs w:val="44"/>
        </w:rPr>
        <w:t>Beispielhafte Projektdokumentation zur Formatprüfung</w:t>
      </w:r>
      <w:r w:rsidRPr="000D3C57">
        <w:rPr>
          <w:sz w:val="44"/>
          <w:szCs w:val="44"/>
        </w:rPr>
        <w:fldChar w:fldCharType="end"/>
      </w:r>
    </w:p>
    <w:p w14:paraId="18CA7AE9" w14:textId="77777777" w:rsidR="00F957EA" w:rsidRDefault="00F957EA" w:rsidP="001A6813">
      <w:pPr>
        <w:pStyle w:val="Title"/>
        <w:ind w:left="360" w:firstLine="360"/>
        <w:jc w:val="right"/>
      </w:pPr>
      <w:fldSimple w:instr=" DOCPROPERTY  Author  \* MERGEFORMAT ">
        <w:r>
          <w:t>Author</w:t>
        </w:r>
      </w:fldSimple>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5405E" w14:textId="77777777" w:rsidR="00341F8A" w:rsidRDefault="00341F8A" w:rsidP="009802AC">
      <w:pPr>
        <w:spacing w:after="0" w:line="240" w:lineRule="auto"/>
      </w:pPr>
      <w:r>
        <w:separator/>
      </w:r>
    </w:p>
  </w:endnote>
  <w:endnote w:type="continuationSeparator" w:id="0">
    <w:p w14:paraId="23F78D59" w14:textId="77777777" w:rsidR="00341F8A" w:rsidRDefault="00341F8A"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639D3" w14:textId="77777777" w:rsidR="00341F8A" w:rsidRDefault="00341F8A" w:rsidP="009802AC">
      <w:pPr>
        <w:spacing w:after="0" w:line="240" w:lineRule="auto"/>
      </w:pPr>
      <w:r>
        <w:separator/>
      </w:r>
    </w:p>
  </w:footnote>
  <w:footnote w:type="continuationSeparator" w:id="0">
    <w:p w14:paraId="48C0A8D7" w14:textId="77777777" w:rsidR="00341F8A" w:rsidRDefault="00341F8A"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C27"/>
    <w:rsid w:val="00122D10"/>
    <w:rsid w:val="00124AB7"/>
    <w:rsid w:val="001A6813"/>
    <w:rsid w:val="00210E1C"/>
    <w:rsid w:val="002237AC"/>
    <w:rsid w:val="00234E26"/>
    <w:rsid w:val="0023742D"/>
    <w:rsid w:val="002F6BA8"/>
    <w:rsid w:val="00321E04"/>
    <w:rsid w:val="00341F8A"/>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B62FA"/>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2037</TotalTime>
  <Pages>4</Pages>
  <Words>459</Words>
  <Characters>3524</Characters>
  <Application>Microsoft Office Word</Application>
  <DocSecurity>0</DocSecurity>
  <Lines>121</Lines>
  <Paragraphs>73</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66</cp:revision>
  <dcterms:created xsi:type="dcterms:W3CDTF">2026-05-07T20:59:00Z</dcterms:created>
  <dcterms:modified xsi:type="dcterms:W3CDTF">2026-06-28T14:44:00Z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