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Pr="009802AC" w:rsidRDefault="00D71BBC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D71BBC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Default="00D71BBC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</w:t>
      </w:r>
      <w:r w:rsidRPr="009802AC">
        <w:rPr>
          <w:lang w:val="de-CH"/>
        </w:rPr>
        <w:t>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124AB7" w:rsidRDefault="00B83362" w:rsidP="00124AB7">
            <w:pPr>
              <w:pStyle w:val="TableContent"/>
            </w:pPr>
            <w:proofErr w:type="spellStart"/>
            <w:r w:rsidRPr="00124AB7"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870383">
      <w:headerReference w:type="even" r:id="rId14"/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FF9D8" w14:textId="77777777" w:rsidR="00D71BBC" w:rsidRDefault="00D71BBC" w:rsidP="009802AC">
      <w:pPr>
        <w:spacing w:after="0" w:line="240" w:lineRule="auto"/>
      </w:pPr>
      <w:r>
        <w:separator/>
      </w:r>
    </w:p>
  </w:endnote>
  <w:endnote w:type="continuationSeparator" w:id="0">
    <w:p w14:paraId="5EEF0956" w14:textId="77777777" w:rsidR="00D71BBC" w:rsidRDefault="00D71BBC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77777777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E013" w14:textId="77777777" w:rsidR="00D71BBC" w:rsidRDefault="00D71BBC" w:rsidP="009802AC">
      <w:pPr>
        <w:spacing w:after="0" w:line="240" w:lineRule="auto"/>
      </w:pPr>
      <w:r>
        <w:separator/>
      </w:r>
    </w:p>
  </w:footnote>
  <w:footnote w:type="continuationSeparator" w:id="0">
    <w:p w14:paraId="685A1D2C" w14:textId="77777777" w:rsidR="00D71BBC" w:rsidRDefault="00D71BBC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51507"/>
    <w:rsid w:val="004962CF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B047C9"/>
    <w:rsid w:val="00B04C03"/>
    <w:rsid w:val="00B204BF"/>
    <w:rsid w:val="00B37F8F"/>
    <w:rsid w:val="00B631F4"/>
    <w:rsid w:val="00B83362"/>
    <w:rsid w:val="00BA1295"/>
    <w:rsid w:val="00BC4D64"/>
    <w:rsid w:val="00BC75C0"/>
    <w:rsid w:val="00D13F3D"/>
    <w:rsid w:val="00D67818"/>
    <w:rsid w:val="00D71BBC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124AB7"/>
    <w:pPr>
      <w:spacing w:after="0" w:line="240" w:lineRule="auto"/>
    </w:pPr>
    <w:rPr>
      <w:b/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124AB7"/>
    <w:rPr>
      <w:b/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732</TotalTime>
  <Pages>4</Pages>
  <Words>92</Words>
  <Characters>620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43</cp:revision>
  <dcterms:created xsi:type="dcterms:W3CDTF">2026-05-07T20:59:00Z</dcterms:created>
  <dcterms:modified xsi:type="dcterms:W3CDTF">2026-06-06T17:00:00Z</dcterms:modified>
</cp:coreProperties>
</file>