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1AE18F80" w14:textId="77777777" w:rsidR="00FC02CD"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D8F8682" w14:textId="77777777" w:rsidR="00874320" w:rsidRDefault="00874320" w:rsidP="00874320"/>
    <w:p w14:paraId="2B62C090" w14:textId="77777777" w:rsidR="003B5FE6" w:rsidRPr="00874320" w:rsidRDefault="003B5FE6" w:rsidP="00874320"/>
    <w:p w14:paraId="12A0DD15" w14:textId="0A932DED" w:rsidR="00F957EA" w:rsidRDefault="00F957EA" w:rsidP="001A6813">
      <w:pPr>
        <w:pStyle w:val="Title"/>
        <w:ind w:left="360" w:firstLine="360"/>
        <w:jc w:val="right"/>
        <w:rPr>
          <w:sz w:val="44"/>
          <w:szCs w:val="44"/>
        </w:rPr>
      </w:pPr>
      <w:r w:rsidRPr="000D3C57">
        <w:rPr>
          <w:sz w:val="44"/>
          <w:szCs w:val="44"/>
        </w:rPr>
        <w:fldChar w:fldCharType="begin"/>
      </w:r>
      <w:r w:rsidRPr="000D3C57">
        <w:rPr>
          <w:sz w:val="44"/>
          <w:szCs w:val="44"/>
        </w:rPr>
        <w:instrText xml:space="preserve"> DOCPROPERTY  Subject  \* MERGEFORMAT </w:instrText>
      </w:r>
      <w:r w:rsidRPr="000D3C57">
        <w:rPr>
          <w:sz w:val="44"/>
          <w:szCs w:val="44"/>
        </w:rPr>
        <w:fldChar w:fldCharType="separate"/>
      </w:r>
      <w:r w:rsidRPr="000D3C57">
        <w:rPr>
          <w:sz w:val="44"/>
          <w:szCs w:val="44"/>
        </w:rPr>
        <w:t>Beispielhafte Projektdokumentation zur Formatprüfung</w:t>
      </w:r>
      <w:r w:rsidRPr="000D3C57">
        <w:rPr>
          <w:sz w:val="44"/>
          <w:szCs w:val="44"/>
        </w:rPr>
        <w:fldChar w:fldCharType="end"/>
      </w:r>
    </w:p>
    <w:p w14:paraId="63E8A470" w14:textId="77777777" w:rsidR="00874320" w:rsidRPr="00874320" w:rsidRDefault="00874320"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323FB231" w14:textId="7A772DC8" w:rsidR="0010331C" w:rsidRPr="0010331C" w:rsidRDefault="0010331C" w:rsidP="0010331C">
      <w:pPr>
        <w:pStyle w:val="Title"/>
        <w:ind w:left="360" w:firstLine="360"/>
        <w:jc w:val="right"/>
        <w:rPr>
          <w:sz w:val="36"/>
          <w:szCs w:val="36"/>
        </w:rPr>
      </w:pPr>
      <w:r w:rsidRPr="0010331C">
        <w:rPr>
          <w:sz w:val="36"/>
          <w:szCs w:val="36"/>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18B5F" w14:textId="77777777" w:rsidR="00CC508B" w:rsidRDefault="00CC508B" w:rsidP="009802AC">
      <w:pPr>
        <w:spacing w:after="0" w:line="240" w:lineRule="auto"/>
      </w:pPr>
      <w:r>
        <w:separator/>
      </w:r>
    </w:p>
  </w:endnote>
  <w:endnote w:type="continuationSeparator" w:id="0">
    <w:p w14:paraId="71DC2F4B" w14:textId="77777777" w:rsidR="00CC508B" w:rsidRDefault="00CC508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7F26A" w14:textId="77777777" w:rsidR="00CC508B" w:rsidRDefault="00CC508B" w:rsidP="009802AC">
      <w:pPr>
        <w:spacing w:after="0" w:line="240" w:lineRule="auto"/>
      </w:pPr>
      <w:r>
        <w:separator/>
      </w:r>
    </w:p>
  </w:footnote>
  <w:footnote w:type="continuationSeparator" w:id="0">
    <w:p w14:paraId="163019B3" w14:textId="77777777" w:rsidR="00CC508B" w:rsidRDefault="00CC508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A6813"/>
    <w:rsid w:val="00210E1C"/>
    <w:rsid w:val="002237AC"/>
    <w:rsid w:val="00234E26"/>
    <w:rsid w:val="0023742D"/>
    <w:rsid w:val="002F6BA8"/>
    <w:rsid w:val="00321E04"/>
    <w:rsid w:val="00370F5D"/>
    <w:rsid w:val="0037401A"/>
    <w:rsid w:val="003B2AE2"/>
    <w:rsid w:val="003B5FE6"/>
    <w:rsid w:val="004377F8"/>
    <w:rsid w:val="00450976"/>
    <w:rsid w:val="00451507"/>
    <w:rsid w:val="004962CF"/>
    <w:rsid w:val="0053389D"/>
    <w:rsid w:val="00565777"/>
    <w:rsid w:val="005A35CD"/>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C75323"/>
    <w:rsid w:val="00CC508B"/>
    <w:rsid w:val="00D13F3D"/>
    <w:rsid w:val="00D5778D"/>
    <w:rsid w:val="00D67818"/>
    <w:rsid w:val="00D807C9"/>
    <w:rsid w:val="00DC7D2F"/>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2040</TotalTime>
  <Pages>4</Pages>
  <Words>461</Words>
  <Characters>3543</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72</cp:revision>
  <dcterms:created xsi:type="dcterms:W3CDTF">2026-05-07T20:59:00Z</dcterms:created>
  <dcterms:modified xsi:type="dcterms:W3CDTF">2026-06-28T14:47:00Z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