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1FA10" w14:textId="77777777" w:rsidR="00327DC3" w:rsidRDefault="00327DC3" w:rsidP="009802AC">
      <w:pPr>
        <w:spacing w:after="0" w:line="240" w:lineRule="auto"/>
      </w:pPr>
      <w:r>
        <w:separator/>
      </w:r>
    </w:p>
  </w:endnote>
  <w:endnote w:type="continuationSeparator" w:id="0">
    <w:p w14:paraId="73CA912E" w14:textId="77777777" w:rsidR="00327DC3" w:rsidRDefault="00327DC3"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4971" w14:textId="77777777" w:rsidR="00327DC3" w:rsidRDefault="00327DC3" w:rsidP="009802AC">
      <w:pPr>
        <w:spacing w:after="0" w:line="240" w:lineRule="auto"/>
      </w:pPr>
      <w:r>
        <w:separator/>
      </w:r>
    </w:p>
  </w:footnote>
  <w:footnote w:type="continuationSeparator" w:id="0">
    <w:p w14:paraId="4BE32EB4" w14:textId="77777777" w:rsidR="00327DC3" w:rsidRDefault="00327DC3"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27DC3"/>
    <w:rsid w:val="00370F5D"/>
    <w:rsid w:val="0037401A"/>
    <w:rsid w:val="003B2AE2"/>
    <w:rsid w:val="003B5FE6"/>
    <w:rsid w:val="004377F8"/>
    <w:rsid w:val="00450976"/>
    <w:rsid w:val="00451507"/>
    <w:rsid w:val="004962CF"/>
    <w:rsid w:val="0053389D"/>
    <w:rsid w:val="00565777"/>
    <w:rsid w:val="005671D8"/>
    <w:rsid w:val="005A35CD"/>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2040</TotalTime>
  <Pages>4</Pages>
  <Words>462</Words>
  <Characters>3547</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73</cp:revision>
  <dcterms:created xsi:type="dcterms:W3CDTF">2026-05-07T20:59:00Z</dcterms:created>
  <dcterms:modified xsi:type="dcterms:W3CDTF">2026-06-28T14:47:00Z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