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r>
        <w:t>Titel</w:t>
      </w:r>
    </w:p>
    <w:p>
      <w:pPr>
        <w:pStyle w:val="Title"/>
        <w:ind w:left="360" w:firstLine="360"/>
        <w:rPr>
          <w:lang w:val="de-CH"/>
        </w:rPr>
      </w:pPr>
      <w:r>
        <w:t>Arbeitsbezeichnung
Schule und Klassenangaben
Name
E-Mail-Adresse</w:t>
      </w:r>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304" w:right="1304" w:bottom="1304" w:left="1304" w:header="720" w:footer="720" w:gutter="283"/>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4" w:space="0" w:color="D9D9D9"/>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4" w:space="0" w:color="D9D9D9"/>
            <w:right w:val="nil"/>
          </w:tcBorders>
        </w:tcPr>
        <w:p>
          <w:pPr>
            <w:pStyle w:val="Header"/>
          </w:pPr>
          <w:r>
            <w:t xml:space="preserve">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mirrorMargins/>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