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AE892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788F9FEB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76F1BFF8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4D680E0B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217F227A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17C50BD3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50787D69" w14:textId="7D635AF1" w:rsidR="00FA0CF8" w:rsidRDefault="007838C9" w:rsidP="00FB14EB">
      <w:pPr>
        <w:pStyle w:val="Title"/>
        <w:ind w:left="360" w:firstLine="360"/>
        <w:rPr>
          <w:lang w:val="de-CH"/>
        </w:rPr>
      </w:pPr>
      <w:r w:rsidRPr="009802AC">
        <w:rPr>
          <w:lang w:val="de-CH"/>
        </w:rPr>
        <w:t>[[DOCUMENT_TITLE]]</w:t>
      </w:r>
    </w:p>
    <w:p w14:paraId="6168CC05" w14:textId="036C2CFF" w:rsidR="00AD59CA" w:rsidRPr="00AD59CA" w:rsidRDefault="00AD59CA" w:rsidP="00AD59CA">
      <w:pPr>
        <w:pStyle w:val="Title"/>
        <w:ind w:left="360" w:firstLine="360"/>
        <w:rPr>
          <w:lang w:val="de-CH"/>
        </w:rPr>
      </w:pPr>
      <w:r w:rsidRPr="009802AC">
        <w:rPr>
          <w:lang w:val="de-CH"/>
        </w:rPr>
        <w:t>[[</w:t>
      </w:r>
      <w:r>
        <w:rPr>
          <w:lang w:val="de-CH"/>
        </w:rPr>
        <w:t>AUTHOR</w:t>
      </w:r>
      <w:r w:rsidRPr="009802AC">
        <w:rPr>
          <w:lang w:val="de-CH"/>
        </w:rPr>
        <w:t>]]</w:t>
      </w:r>
    </w:p>
    <w:p w14:paraId="4DDB9608" w14:textId="77777777" w:rsidR="00FA0CF8" w:rsidRPr="009802AC" w:rsidRDefault="007838C9">
      <w:pPr>
        <w:rPr>
          <w:lang w:val="de-CH"/>
        </w:rPr>
      </w:pPr>
      <w:r w:rsidRPr="009802AC">
        <w:rPr>
          <w:lang w:val="de-CH"/>
        </w:rPr>
        <w:br w:type="page"/>
      </w:r>
    </w:p>
    <w:bookmarkStart w:id="0" w:name="_Toc231661321" w:displacedByCustomXml="next"/>
    <w:sdt>
      <w:sdtPr>
        <w:rPr>
          <w:rFonts w:asciiTheme="minorHAnsi" w:eastAsiaTheme="minorEastAsia" w:hAnsiTheme="minorHAnsi" w:cstheme="minorBidi"/>
          <w:caps/>
          <w:sz w:val="20"/>
          <w:szCs w:val="20"/>
        </w:rPr>
        <w:id w:val="-1751030543"/>
        <w:docPartObj>
          <w:docPartGallery w:val="Table of Contents"/>
          <w:docPartUnique/>
        </w:docPartObj>
      </w:sdtPr>
      <w:sdtEndPr>
        <w:rPr>
          <w:b/>
          <w:bCs/>
          <w:caps w:val="0"/>
          <w:noProof/>
          <w:color w:val="auto"/>
          <w:sz w:val="21"/>
          <w:szCs w:val="21"/>
        </w:rPr>
      </w:sdtEndPr>
      <w:sdtContent>
        <w:bookmarkEnd w:id="0" w:displacedByCustomXml="prev"/>
        <w:p w14:paraId="7F55959E" w14:textId="3DE5FE66" w:rsidR="00E1399A" w:rsidRDefault="008B65CB" w:rsidP="008B65CB">
          <w:pPr>
            <w:pStyle w:val="TOCHeading"/>
          </w:pPr>
          <w:r>
            <w:t>Inhaltsverzeichnis</w:t>
          </w:r>
          <w:r>
            <w:tab/>
          </w:r>
        </w:p>
        <w:p w14:paraId="24C030C1" w14:textId="17BB11AE" w:rsidR="008B65CB" w:rsidRDefault="00E1399A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1661321" w:history="1">
            <w:r w:rsidR="008B65CB" w:rsidRPr="00033378">
              <w:rPr>
                <w:rStyle w:val="Hyperlink"/>
                <w:noProof/>
              </w:rPr>
              <w:t>Table of Contents</w:t>
            </w:r>
            <w:r w:rsidR="008B65CB">
              <w:rPr>
                <w:noProof/>
                <w:webHidden/>
              </w:rPr>
              <w:tab/>
            </w:r>
            <w:r w:rsidR="008B65CB">
              <w:rPr>
                <w:noProof/>
                <w:webHidden/>
              </w:rPr>
              <w:fldChar w:fldCharType="begin"/>
            </w:r>
            <w:r w:rsidR="008B65CB">
              <w:rPr>
                <w:noProof/>
                <w:webHidden/>
              </w:rPr>
              <w:instrText xml:space="preserve"> PAGEREF _Toc231661321 \h </w:instrText>
            </w:r>
            <w:r w:rsidR="008B65CB">
              <w:rPr>
                <w:noProof/>
                <w:webHidden/>
              </w:rPr>
            </w:r>
            <w:r w:rsidR="008B65CB">
              <w:rPr>
                <w:noProof/>
                <w:webHidden/>
              </w:rPr>
              <w:fldChar w:fldCharType="separate"/>
            </w:r>
            <w:r w:rsidR="008B65CB">
              <w:rPr>
                <w:noProof/>
                <w:webHidden/>
              </w:rPr>
              <w:t>2</w:t>
            </w:r>
            <w:r w:rsidR="008B65CB">
              <w:rPr>
                <w:noProof/>
                <w:webHidden/>
              </w:rPr>
              <w:fldChar w:fldCharType="end"/>
            </w:r>
          </w:hyperlink>
        </w:p>
        <w:p w14:paraId="7C1B15E1" w14:textId="26537582" w:rsidR="008B65CB" w:rsidRDefault="008B65CB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2" w:history="1">
            <w:r w:rsidRPr="00033378">
              <w:rPr>
                <w:rStyle w:val="Hyperlink"/>
                <w:noProof/>
                <w:lang w:val="de-CH"/>
              </w:rPr>
              <w:t>[[CONTENT]]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235AAA" w14:textId="3EF5C2A5" w:rsidR="008B65CB" w:rsidRDefault="008B65CB">
          <w:pPr>
            <w:pStyle w:val="TOC1"/>
            <w:tabs>
              <w:tab w:val="left" w:pos="48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3" w:history="1">
            <w:r w:rsidRPr="00033378">
              <w:rPr>
                <w:rStyle w:val="Hyperlink"/>
                <w:noProof/>
                <w:lang w:val="de-CH"/>
              </w:rPr>
              <w:t>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5A0467" w14:textId="2A1474D8" w:rsidR="008B65CB" w:rsidRDefault="008B65CB">
          <w:pPr>
            <w:pStyle w:val="TOC2"/>
            <w:tabs>
              <w:tab w:val="left" w:pos="72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4" w:history="1">
            <w:r w:rsidRPr="00033378">
              <w:rPr>
                <w:rStyle w:val="Hyperlink"/>
                <w:noProof/>
                <w:lang w:val="de-CH"/>
              </w:rPr>
              <w:t>1.1.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Subkapitel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679252" w14:textId="604F96F5" w:rsidR="008B65CB" w:rsidRDefault="008B65CB">
          <w:pPr>
            <w:pStyle w:val="TOC1"/>
            <w:tabs>
              <w:tab w:val="left" w:pos="48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5" w:history="1">
            <w:r w:rsidRPr="00033378">
              <w:rPr>
                <w:rStyle w:val="Hyperlink"/>
                <w:noProof/>
                <w:lang w:val="de-CH"/>
              </w:rPr>
              <w:t>2.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6548C1" w14:textId="22983CD5" w:rsidR="008B65CB" w:rsidRDefault="008B65CB">
          <w:pPr>
            <w:pStyle w:val="TOC2"/>
            <w:tabs>
              <w:tab w:val="left" w:pos="72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6" w:history="1">
            <w:r w:rsidRPr="00033378">
              <w:rPr>
                <w:rStyle w:val="Hyperlink"/>
                <w:noProof/>
                <w:lang w:val="de-CH"/>
              </w:rPr>
              <w:t>2.1.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Subkapitel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A4DC58" w14:textId="6D1FD46A" w:rsidR="008B65CB" w:rsidRDefault="008B65CB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7" w:history="1">
            <w:r w:rsidRPr="00033378">
              <w:rPr>
                <w:rStyle w:val="Hyperlink"/>
                <w:noProof/>
                <w:lang w:val="de-CH"/>
              </w:rPr>
              <w:t>Tabelle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59C8C2" w14:textId="24A5F9B5" w:rsidR="00E1399A" w:rsidRDefault="00E1399A">
          <w:r>
            <w:rPr>
              <w:b/>
              <w:bCs/>
              <w:noProof/>
            </w:rPr>
            <w:fldChar w:fldCharType="end"/>
          </w:r>
        </w:p>
      </w:sdtContent>
    </w:sdt>
    <w:p w14:paraId="4DE1F6A3" w14:textId="77777777" w:rsidR="00FB6BA7" w:rsidRDefault="00FB6BA7" w:rsidP="004377F8">
      <w:pPr>
        <w:pStyle w:val="TableHeader"/>
        <w:sectPr w:rsidR="00FB6BA7" w:rsidSect="00BC4D64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40" w:right="1440" w:bottom="1440" w:left="1440" w:header="720" w:footer="720" w:gutter="0"/>
          <w:pgNumType w:start="1"/>
          <w:cols w:space="720"/>
          <w:docGrid w:linePitch="299"/>
        </w:sectPr>
      </w:pPr>
    </w:p>
    <w:p w14:paraId="3C5DB53D" w14:textId="285E7EF2" w:rsidR="00FA0CF8" w:rsidRPr="002F6BA8" w:rsidRDefault="007838C9" w:rsidP="00122D10">
      <w:pPr>
        <w:pStyle w:val="Heading1"/>
        <w:ind w:left="432"/>
      </w:pPr>
      <w:bookmarkStart w:id="1" w:name="_Toc229088185"/>
      <w:bookmarkStart w:id="2" w:name="_Toc231661322"/>
      <w:r w:rsidRPr="002F6BA8">
        <w:lastRenderedPageBreak/>
        <w:t>[[CONTENT]]</w:t>
      </w:r>
      <w:bookmarkEnd w:id="1"/>
      <w:bookmarkEnd w:id="2"/>
    </w:p>
    <w:p w14:paraId="4EFA07F5" w14:textId="2B03EA97" w:rsidR="002F6BA8" w:rsidRDefault="002F6BA8" w:rsidP="002F6BA8">
      <w:bookmarkStart w:id="3" w:name="_Toc231661323"/>
    </w:p>
    <w:p w14:paraId="42F254A4" w14:textId="24F53E04" w:rsidR="002F6BA8" w:rsidRDefault="002F6BA8" w:rsidP="002F6BA8">
      <w:pPr>
        <w:pBdr>
          <w:top w:val="single" w:sz="6" w:space="1" w:color="auto"/>
          <w:bottom w:val="single" w:sz="6" w:space="1" w:color="auto"/>
        </w:pBdr>
        <w:rPr>
          <w:lang w:val="de-CH"/>
        </w:rPr>
      </w:pPr>
      <w:r>
        <w:t xml:space="preserve">EN: </w:t>
      </w:r>
      <w:r w:rsidRPr="002F6BA8">
        <w:t>Everything that comes after t</w:t>
      </w:r>
      <w:r>
        <w:t>his point is provided for testing purposes and will not be added to the final document.</w:t>
      </w:r>
      <w:r>
        <w:br/>
      </w:r>
      <w:r>
        <w:rPr>
          <w:lang w:val="de-CH"/>
        </w:rPr>
        <w:t xml:space="preserve">DE: </w:t>
      </w:r>
      <w:r w:rsidRPr="002F6BA8">
        <w:rPr>
          <w:lang w:val="de-CH"/>
        </w:rPr>
        <w:t>Alles, was nach diesem Punkt kommt, dient Testzwecken und wird nicht in das endgültige Dokument aufgenommen.</w:t>
      </w:r>
    </w:p>
    <w:p w14:paraId="1B899A38" w14:textId="77777777" w:rsidR="00822925" w:rsidRPr="002F6BA8" w:rsidRDefault="00822925" w:rsidP="002F6BA8">
      <w:pPr>
        <w:rPr>
          <w:lang w:val="de-CH"/>
        </w:rPr>
      </w:pPr>
    </w:p>
    <w:p w14:paraId="45EB39DD" w14:textId="4C2F057C" w:rsidR="00966A2D" w:rsidRDefault="003B2AE2" w:rsidP="00F67566">
      <w:pPr>
        <w:pStyle w:val="Heading1"/>
        <w:rPr>
          <w:lang w:val="de-CH"/>
        </w:rPr>
      </w:pPr>
      <w:r>
        <w:rPr>
          <w:lang w:val="de-CH"/>
        </w:rPr>
        <w:t>Kapitel</w:t>
      </w:r>
      <w:bookmarkEnd w:id="3"/>
    </w:p>
    <w:p w14:paraId="49071790" w14:textId="0432F382" w:rsidR="00F574CF" w:rsidRDefault="003B2AE2" w:rsidP="00B83362">
      <w:pPr>
        <w:pStyle w:val="Heading2"/>
        <w:rPr>
          <w:lang w:val="de-CH"/>
        </w:rPr>
      </w:pPr>
      <w:bookmarkStart w:id="4" w:name="_Toc231661324"/>
      <w:r>
        <w:rPr>
          <w:lang w:val="de-CH"/>
        </w:rPr>
        <w:t>Subkapitel</w:t>
      </w:r>
      <w:bookmarkEnd w:id="4"/>
    </w:p>
    <w:p w14:paraId="55499DAE" w14:textId="19283B46" w:rsidR="003B2AE2" w:rsidRPr="00F574CF" w:rsidRDefault="00F574CF" w:rsidP="00F574CF">
      <w:pPr>
        <w:rPr>
          <w:caps/>
          <w:spacing w:val="15"/>
          <w:lang w:val="de-CH"/>
        </w:rPr>
      </w:pPr>
      <w:r>
        <w:rPr>
          <w:lang w:val="de-CH"/>
        </w:rPr>
        <w:br w:type="page"/>
      </w:r>
    </w:p>
    <w:p w14:paraId="65A4F0B8" w14:textId="3F9DEFD5" w:rsidR="00B83362" w:rsidRDefault="00B83362" w:rsidP="00B83362">
      <w:pPr>
        <w:pStyle w:val="Heading1"/>
        <w:rPr>
          <w:lang w:val="de-CH"/>
        </w:rPr>
      </w:pPr>
      <w:bookmarkStart w:id="5" w:name="_Toc231661325"/>
      <w:r>
        <w:rPr>
          <w:lang w:val="de-CH"/>
        </w:rPr>
        <w:lastRenderedPageBreak/>
        <w:t>Kapitel</w:t>
      </w:r>
      <w:bookmarkEnd w:id="5"/>
    </w:p>
    <w:p w14:paraId="1196B9C7" w14:textId="141BE10D" w:rsidR="00B83362" w:rsidRDefault="00B83362" w:rsidP="00B83362">
      <w:pPr>
        <w:pStyle w:val="Heading2"/>
        <w:rPr>
          <w:lang w:val="de-CH"/>
        </w:rPr>
      </w:pPr>
      <w:bookmarkStart w:id="6" w:name="_Toc231661326"/>
      <w:r>
        <w:rPr>
          <w:lang w:val="de-CH"/>
        </w:rPr>
        <w:t>Subkapitel</w:t>
      </w:r>
      <w:bookmarkEnd w:id="6"/>
    </w:p>
    <w:p w14:paraId="0CCD0C4C" w14:textId="77777777" w:rsidR="00210E1C" w:rsidRDefault="00210E1C" w:rsidP="00210E1C">
      <w:pPr>
        <w:rPr>
          <w:lang w:val="de-CH"/>
        </w:rPr>
      </w:pPr>
    </w:p>
    <w:p w14:paraId="63A2FC41" w14:textId="5A76373D" w:rsidR="00F65A62" w:rsidRDefault="00F65A62" w:rsidP="00210E1C">
      <w:pPr>
        <w:rPr>
          <w:lang w:val="de-CH"/>
        </w:rPr>
      </w:pPr>
      <w:r>
        <w:rPr>
          <w:lang w:val="de-CH"/>
        </w:rPr>
        <w:t xml:space="preserve">This </w:t>
      </w:r>
      <w:proofErr w:type="spellStart"/>
      <w:r>
        <w:rPr>
          <w:lang w:val="de-CH"/>
        </w:rPr>
        <w:t>is</w:t>
      </w:r>
      <w:proofErr w:type="spellEnd"/>
      <w:r>
        <w:rPr>
          <w:lang w:val="de-CH"/>
        </w:rPr>
        <w:t xml:space="preserve"> normal </w:t>
      </w:r>
      <w:proofErr w:type="spellStart"/>
      <w:r>
        <w:rPr>
          <w:lang w:val="de-CH"/>
        </w:rPr>
        <w:t>text</w:t>
      </w:r>
      <w:proofErr w:type="spellEnd"/>
      <w:r>
        <w:rPr>
          <w:lang w:val="de-CH"/>
        </w:rPr>
        <w:t>.</w:t>
      </w:r>
    </w:p>
    <w:p w14:paraId="69A49E32" w14:textId="77777777" w:rsidR="00210E1C" w:rsidRPr="00210E1C" w:rsidRDefault="00210E1C" w:rsidP="00210E1C">
      <w:pPr>
        <w:rPr>
          <w:lang w:val="de-CH"/>
        </w:rPr>
      </w:pPr>
    </w:p>
    <w:tbl>
      <w:tblPr>
        <w:tblStyle w:val="ListTable4-Accent5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83362" w:rsidRPr="003B2AE2" w14:paraId="3987F997" w14:textId="77777777" w:rsidTr="00B97D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64965266" w14:textId="77777777" w:rsidR="00B83362" w:rsidRPr="00F65A62" w:rsidRDefault="00B83362" w:rsidP="00DC7D2F">
            <w:pPr>
              <w:pStyle w:val="Subtitle"/>
              <w:rPr>
                <w:rStyle w:val="Strong"/>
                <w:b/>
                <w:bCs/>
              </w:rPr>
            </w:pPr>
            <w:bookmarkStart w:id="7" w:name="_Toc231661327"/>
            <w:r w:rsidRPr="00F65A62">
              <w:rPr>
                <w:rStyle w:val="Strong"/>
                <w:b/>
              </w:rPr>
              <w:t>Tabelle</w:t>
            </w:r>
            <w:bookmarkEnd w:id="7"/>
          </w:p>
        </w:tc>
        <w:tc>
          <w:tcPr>
            <w:tcW w:w="3005" w:type="dxa"/>
          </w:tcPr>
          <w:p w14:paraId="75E4070A" w14:textId="77777777" w:rsidR="00B83362" w:rsidRPr="00F65A62" w:rsidRDefault="00B83362" w:rsidP="00F65A62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b/>
                <w:bCs w:val="0"/>
              </w:rPr>
            </w:pPr>
          </w:p>
        </w:tc>
        <w:tc>
          <w:tcPr>
            <w:tcW w:w="3006" w:type="dxa"/>
          </w:tcPr>
          <w:p w14:paraId="47EF11BA" w14:textId="77777777" w:rsidR="00B83362" w:rsidRPr="00F65A62" w:rsidRDefault="00B83362" w:rsidP="00F65A62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b/>
                <w:bCs w:val="0"/>
              </w:rPr>
            </w:pPr>
          </w:p>
        </w:tc>
      </w:tr>
      <w:tr w:rsidR="00B83362" w14:paraId="407307E2" w14:textId="77777777" w:rsidTr="00B97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307EFAB6" w14:textId="77777777" w:rsidR="00B83362" w:rsidRPr="00B91345" w:rsidRDefault="00B83362" w:rsidP="00124AB7">
            <w:pPr>
              <w:pStyle w:val="TableContent"/>
              <w:rPr>
                <w:b w:val="0"/>
                <w:bCs/>
              </w:rPr>
            </w:pPr>
            <w:proofErr w:type="spellStart"/>
            <w:r w:rsidRPr="00B91345">
              <w:rPr>
                <w:b w:val="0"/>
                <w:bCs/>
              </w:rPr>
              <w:t>Tabelleinhalt</w:t>
            </w:r>
            <w:proofErr w:type="spellEnd"/>
          </w:p>
        </w:tc>
        <w:tc>
          <w:tcPr>
            <w:tcW w:w="3005" w:type="dxa"/>
          </w:tcPr>
          <w:p w14:paraId="1264DE54" w14:textId="77777777" w:rsidR="00B83362" w:rsidRPr="00124AB7" w:rsidRDefault="00B83362" w:rsidP="00124AB7">
            <w:pPr>
              <w:pStyle w:val="TableConten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006" w:type="dxa"/>
          </w:tcPr>
          <w:p w14:paraId="42B1F78F" w14:textId="77777777" w:rsidR="00B83362" w:rsidRPr="00124AB7" w:rsidRDefault="00B83362" w:rsidP="00124AB7">
            <w:pPr>
              <w:pStyle w:val="TableConten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495BDF67" w14:textId="77777777" w:rsidR="00B83362" w:rsidRDefault="00B83362" w:rsidP="00B83362">
      <w:pPr>
        <w:rPr>
          <w:lang w:val="de-CH"/>
        </w:rPr>
      </w:pPr>
    </w:p>
    <w:p w14:paraId="601680CD" w14:textId="77777777" w:rsidR="00210E1C" w:rsidRPr="00B83362" w:rsidRDefault="00210E1C" w:rsidP="00B83362">
      <w:pPr>
        <w:rPr>
          <w:lang w:val="de-CH"/>
        </w:rPr>
      </w:pPr>
    </w:p>
    <w:sectPr w:rsidR="00210E1C" w:rsidRPr="00B83362" w:rsidSect="00870383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pgSz w:w="11906" w:h="16838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4918C5" w14:textId="77777777" w:rsidR="00A8669E" w:rsidRDefault="00A8669E" w:rsidP="009802AC">
      <w:pPr>
        <w:spacing w:after="0" w:line="240" w:lineRule="auto"/>
      </w:pPr>
      <w:r>
        <w:separator/>
      </w:r>
    </w:p>
  </w:endnote>
  <w:endnote w:type="continuationSeparator" w:id="0">
    <w:p w14:paraId="2CD1A65A" w14:textId="77777777" w:rsidR="00A8669E" w:rsidRDefault="00A8669E" w:rsidP="009802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A1C55" w14:textId="795E34A8" w:rsidR="0053389D" w:rsidRDefault="0053389D">
    <w:pPr>
      <w:pStyle w:val="Footer"/>
    </w:pPr>
  </w:p>
  <w:p w14:paraId="20A664C2" w14:textId="77777777" w:rsidR="009802AC" w:rsidRDefault="009802A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02330" w14:textId="2553E508" w:rsidR="004962CF" w:rsidRDefault="004962C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2A8CFB0" w14:textId="77777777" w:rsidR="004962CF" w:rsidRDefault="004962C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4658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7B2419" w14:textId="77777777" w:rsidR="00D5778D" w:rsidRDefault="00D5778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42483DC" w14:textId="77777777" w:rsidR="00D5778D" w:rsidRDefault="00D5778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57870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2D5E7A" w14:textId="7085DD78" w:rsidR="00B37F8F" w:rsidRDefault="00B37F8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F9908D3" w14:textId="77777777" w:rsidR="00B37F8F" w:rsidRDefault="00B37F8F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B6204" w14:textId="77777777" w:rsidR="00B37F8F" w:rsidRDefault="00B37F8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AFC1383" w14:textId="77777777" w:rsidR="00B37F8F" w:rsidRDefault="00B37F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60AA6" w14:textId="77777777" w:rsidR="00A8669E" w:rsidRDefault="00A8669E" w:rsidP="009802AC">
      <w:pPr>
        <w:spacing w:after="0" w:line="240" w:lineRule="auto"/>
      </w:pPr>
      <w:r>
        <w:separator/>
      </w:r>
    </w:p>
  </w:footnote>
  <w:footnote w:type="continuationSeparator" w:id="0">
    <w:p w14:paraId="7E42D569" w14:textId="77777777" w:rsidR="00A8669E" w:rsidRDefault="00A8669E" w:rsidP="009802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EF23A" w14:textId="1B05AA8D" w:rsidR="004962CF" w:rsidRDefault="00EB3C83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13AB7B61" wp14:editId="319B2B57">
              <wp:simplePos x="0" y="0"/>
              <wp:positionH relativeFrom="margin">
                <wp:align>left</wp:align>
              </wp:positionH>
              <wp:positionV relativeFrom="page">
                <wp:posOffset>485775</wp:posOffset>
              </wp:positionV>
              <wp:extent cx="5702935" cy="262255"/>
              <wp:effectExtent l="0" t="0" r="0" b="6985"/>
              <wp:wrapSquare wrapText="bothSides"/>
              <wp:docPr id="1622917068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02935" cy="26225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  <w:color w:val="FFFFFF" w:themeColor="background1"/>
                              <w:sz w:val="34"/>
                              <w:lang w:val="de-CH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15151EC5" w14:textId="62AE8E13" w:rsidR="004962CF" w:rsidRPr="00D67818" w:rsidRDefault="00E04B36">
                              <w:pPr>
                                <w:pStyle w:val="Header"/>
                                <w:tabs>
                                  <w:tab w:val="clear" w:pos="4680"/>
                                  <w:tab w:val="clear" w:pos="9360"/>
                                </w:tabs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z w:val="34"/>
                                  <w:lang w:val="de-CH"/>
                                </w:rPr>
                                <w:t>2026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13AB7B61" id="Rectangle 4" o:spid="_x0000_s1026" style="position:absolute;margin-left:0;margin-top:38.25pt;width:449.05pt;height:20.65pt;z-index:-251657216;visibility:visible;mso-wrap-style:square;mso-width-percent:0;mso-height-percent:27;mso-wrap-distance-left:9.35pt;mso-wrap-distance-top:0;mso-wrap-distance-right:9.35pt;mso-wrap-distance-bottom:0;mso-position-horizontal:lef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" o:allowoverlap="f" fillcolor="#212121 [3204]" stroked="f" strokeweight="1.52778mm">
              <v:stroke linestyle="thickThin"/>
              <v:textbox style="mso-fit-shape-to-text:t">
                <w:txbxContent>
                  <w:sdt>
                    <w:sdtPr>
                      <w:rPr>
                        <w:b/>
                        <w:color w:val="FFFFFF" w:themeColor="background1"/>
                        <w:sz w:val="34"/>
                        <w:lang w:val="de-CH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15151EC5" w14:textId="62AE8E13" w:rsidR="004962CF" w:rsidRPr="00D67818" w:rsidRDefault="00E04B36">
                        <w:pPr>
                          <w:pStyle w:val="Header"/>
                          <w:tabs>
                            <w:tab w:val="clear" w:pos="4680"/>
                            <w:tab w:val="clear" w:pos="9360"/>
                          </w:tabs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b/>
                            <w:color w:val="FFFFFF" w:themeColor="background1"/>
                            <w:sz w:val="34"/>
                            <w:lang w:val="de-CH"/>
                          </w:rPr>
                          <w:t>2026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96DDE" w14:textId="23AB5568" w:rsidR="0002292E" w:rsidRDefault="00EB3C83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198FDB6" wp14:editId="178D52BA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530" cy="1024255"/>
              <wp:effectExtent l="0" t="0" r="0" b="0"/>
              <wp:wrapNone/>
              <wp:docPr id="1524470877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700530" cy="1024255"/>
                        <a:chOff x="0" y="0"/>
                        <a:chExt cx="1700784" cy="1024128"/>
                      </a:xfrm>
                    </wpg:grpSpPr>
                    <wpg:grpSp>
                      <wpg:cNvPr id="159" name="Group 159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0" name="Rectangle 160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Rectangle 1"/>
                        <wps:cNvSpPr/>
                        <wps:spPr>
                          <a:xfrm>
                            <a:off x="22860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910372 w 1462822"/>
                              <a:gd name="connsiteY2" fmla="*/ 376306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910372" y="376306"/>
                                </a:lnTo>
                                <a:lnTo>
                                  <a:pt x="0" y="1014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22860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63" name="Text Box 163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A8A4C2" w14:textId="77777777" w:rsidR="0002292E" w:rsidRDefault="0002292E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198FDB6" id="Group 2" o:spid="_x0000_s1027" style="position:absolute;margin-left:0;margin-top:0;width:133.9pt;height:80.65pt;z-index:251661312;mso-top-percent:23;mso-position-horizontal:lef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">
              <v:group id="Group 159" o:spid="_x0000_s1028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<v:rect id="Rectangle 160" o:spid="_x0000_s1029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" fillcolor="white [3212]" stroked="f" strokeweight="1.52778mm">
                  <v:fill opacity="0"/>
                  <v:stroke linestyle="thickThin"/>
                </v:rect>
                <v:shape id="Rectangle 1" o:spid="_x0000_s1030" style="position:absolute;left:2286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" path="m,l1462822,,910372,376306,,1014481,,xe" fillcolor="#212121 [3204]" stroked="f" strokeweight="1.52778mm">
                  <v:stroke linestyle="thickThin"/>
                  <v:path arrowok="t" o:connecttype="custom" o:connectlocs="0,0;1463040,0;910508,376493;0,1014984;0,0" o:connectangles="0,0,0,0,0"/>
                </v:shape>
                <v:rect id="Rectangle 162" o:spid="_x0000_s1031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" stroked="f" strokeweight="1.52778mm">
                  <v:fill r:id="rId2" o:title="" recolor="t" rotate="t" type="frame"/>
                  <v:stroke linestyle="thickThin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3" o:spid="_x0000_s1032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" filled="f" stroked="f" strokeweight=".5pt">
                <v:textbox inset=",7.2pt,,7.2pt">
                  <w:txbxContent>
                    <w:p w14:paraId="08A8A4C2" w14:textId="77777777" w:rsidR="0002292E" w:rsidRDefault="0002292E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jc w:val="right"/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07EBD" w14:textId="77777777" w:rsidR="00870383" w:rsidRDefault="00870383">
    <w:pPr>
      <w:pStyle w:val="Header"/>
    </w:pPr>
    <w:r>
      <w:rPr>
        <w:caps/>
        <w:noProof/>
        <w:color w:val="808080" w:themeColor="background1" w:themeShade="80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6A8AF352" wp14:editId="647F6A62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784" cy="1024128"/>
              <wp:effectExtent l="0" t="0" r="0" b="0"/>
              <wp:wrapNone/>
              <wp:docPr id="1710908778" name="Group 1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s:wsp>
                      <wps:cNvPr id="881884280" name="Rectangle 881884280"/>
                      <wps:cNvSpPr/>
                      <wps:spPr>
                        <a:xfrm>
                          <a:off x="0" y="0"/>
                          <a:ext cx="1700784" cy="102412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21075716" name="Text Box 1021075716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D64E24" w14:textId="77777777" w:rsidR="00870383" w:rsidRDefault="00870383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A8AF352" id="Group 171" o:spid="_x0000_s1033" style="position:absolute;margin-left:0;margin-top:0;width:133.9pt;height:80.65pt;z-index:251667456;mso-top-percent:23;mso-position-horizontal:left;mso-position-horizontal-relative:page;mso-position-vertical-relative:page;mso-top-percent:23;mso-width-relative:margin;mso-height-relative:margin" coordsize="17007,10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">
              <v:rect id="Rectangle 881884280" o:spid="_x0000_s1034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" fillcolor="white [3212]" stroked="f" strokeweight="1.52778mm">
                <v:fill opacity="0"/>
                <v:stroke linestyle="thickThin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21075716" o:spid="_x0000_s1035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" filled="f" stroked="f" strokeweight=".5pt">
                <v:textbox inset=",7.2pt,,7.2pt">
                  <w:txbxContent>
                    <w:p w14:paraId="06D64E24" w14:textId="77777777" w:rsidR="00870383" w:rsidRDefault="00870383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jc w:val="right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9B048" w14:textId="13A81643" w:rsidR="0080249A" w:rsidRDefault="0080249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50589"/>
    <w:multiLevelType w:val="multilevel"/>
    <w:tmpl w:val="447489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54A6908"/>
    <w:multiLevelType w:val="multilevel"/>
    <w:tmpl w:val="1332A6A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8872C6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D612814"/>
    <w:multiLevelType w:val="hybridMultilevel"/>
    <w:tmpl w:val="7DDCBF20"/>
    <w:lvl w:ilvl="0" w:tplc="60204A14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476EA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8A16DFE"/>
    <w:multiLevelType w:val="multilevel"/>
    <w:tmpl w:val="D458BFB0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0F56D61"/>
    <w:multiLevelType w:val="multilevel"/>
    <w:tmpl w:val="04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081951380">
    <w:abstractNumId w:val="2"/>
  </w:num>
  <w:num w:numId="2" w16cid:durableId="2130002246">
    <w:abstractNumId w:val="4"/>
  </w:num>
  <w:num w:numId="3" w16cid:durableId="255015411">
    <w:abstractNumId w:val="6"/>
  </w:num>
  <w:num w:numId="4" w16cid:durableId="909773951">
    <w:abstractNumId w:val="0"/>
  </w:num>
  <w:num w:numId="5" w16cid:durableId="9023722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2AC"/>
    <w:rsid w:val="0002292E"/>
    <w:rsid w:val="000A1747"/>
    <w:rsid w:val="00103C27"/>
    <w:rsid w:val="00122D10"/>
    <w:rsid w:val="00124AB7"/>
    <w:rsid w:val="00192E8F"/>
    <w:rsid w:val="00210E1C"/>
    <w:rsid w:val="00234E26"/>
    <w:rsid w:val="0023742D"/>
    <w:rsid w:val="002F6BA8"/>
    <w:rsid w:val="00370F5D"/>
    <w:rsid w:val="0037401A"/>
    <w:rsid w:val="003B2AE2"/>
    <w:rsid w:val="004377F8"/>
    <w:rsid w:val="00450976"/>
    <w:rsid w:val="00451507"/>
    <w:rsid w:val="004962CF"/>
    <w:rsid w:val="0053389D"/>
    <w:rsid w:val="00565777"/>
    <w:rsid w:val="005A35CD"/>
    <w:rsid w:val="006D0127"/>
    <w:rsid w:val="006F759E"/>
    <w:rsid w:val="007148B4"/>
    <w:rsid w:val="007838C9"/>
    <w:rsid w:val="00796B48"/>
    <w:rsid w:val="007F7C93"/>
    <w:rsid w:val="0080249A"/>
    <w:rsid w:val="00817B66"/>
    <w:rsid w:val="0082025A"/>
    <w:rsid w:val="00822925"/>
    <w:rsid w:val="00823DFB"/>
    <w:rsid w:val="00870383"/>
    <w:rsid w:val="00883F42"/>
    <w:rsid w:val="008B65CB"/>
    <w:rsid w:val="008D6B3B"/>
    <w:rsid w:val="008E76D3"/>
    <w:rsid w:val="008F5417"/>
    <w:rsid w:val="00945DEA"/>
    <w:rsid w:val="00966050"/>
    <w:rsid w:val="00966A2D"/>
    <w:rsid w:val="009802AC"/>
    <w:rsid w:val="009D4FD7"/>
    <w:rsid w:val="009E685F"/>
    <w:rsid w:val="009F4C8D"/>
    <w:rsid w:val="00A8669E"/>
    <w:rsid w:val="00AA3E8B"/>
    <w:rsid w:val="00AD59CA"/>
    <w:rsid w:val="00AD7A79"/>
    <w:rsid w:val="00B047C9"/>
    <w:rsid w:val="00B04C03"/>
    <w:rsid w:val="00B204BF"/>
    <w:rsid w:val="00B37F8F"/>
    <w:rsid w:val="00B631F4"/>
    <w:rsid w:val="00B83362"/>
    <w:rsid w:val="00B91345"/>
    <w:rsid w:val="00BA1295"/>
    <w:rsid w:val="00BC4D64"/>
    <w:rsid w:val="00BC75C0"/>
    <w:rsid w:val="00C75323"/>
    <w:rsid w:val="00D13F3D"/>
    <w:rsid w:val="00D5778D"/>
    <w:rsid w:val="00D6385F"/>
    <w:rsid w:val="00D67818"/>
    <w:rsid w:val="00D807C9"/>
    <w:rsid w:val="00DC7D2F"/>
    <w:rsid w:val="00DD49D4"/>
    <w:rsid w:val="00E04B36"/>
    <w:rsid w:val="00E1399A"/>
    <w:rsid w:val="00E437E8"/>
    <w:rsid w:val="00EB3C83"/>
    <w:rsid w:val="00EC7A1C"/>
    <w:rsid w:val="00EF3160"/>
    <w:rsid w:val="00F40356"/>
    <w:rsid w:val="00F574CF"/>
    <w:rsid w:val="00F65A62"/>
    <w:rsid w:val="00F67566"/>
    <w:rsid w:val="00F92523"/>
    <w:rsid w:val="00FA0CF8"/>
    <w:rsid w:val="00FB14EB"/>
    <w:rsid w:val="00FB6BA7"/>
    <w:rsid w:val="00FD47E8"/>
    <w:rsid w:val="00FF6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A88D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49D4"/>
  </w:style>
  <w:style w:type="paragraph" w:styleId="Heading1">
    <w:name w:val="heading 1"/>
    <w:basedOn w:val="Normal"/>
    <w:next w:val="Normal"/>
    <w:link w:val="Heading1Char"/>
    <w:uiPriority w:val="9"/>
    <w:qFormat/>
    <w:rsid w:val="00DD49D4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181818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D49D4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49D4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49D4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49D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49D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49D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49D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49D4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D49D4"/>
    <w:pPr>
      <w:pBdr>
        <w:top w:val="single" w:sz="6" w:space="8" w:color="616161" w:themeColor="accent3"/>
        <w:bottom w:val="single" w:sz="6" w:space="8" w:color="616161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323232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49D4"/>
    <w:pPr>
      <w:numPr>
        <w:ilvl w:val="1"/>
      </w:numPr>
      <w:jc w:val="center"/>
    </w:pPr>
    <w:rPr>
      <w:color w:val="323232" w:themeColor="text2"/>
      <w:sz w:val="28"/>
      <w:szCs w:val="28"/>
    </w:rPr>
  </w:style>
  <w:style w:type="paragraph" w:styleId="BodyText">
    <w:name w:val="Body Text"/>
    <w:basedOn w:val="Normal"/>
    <w:pPr>
      <w:spacing w:after="120"/>
    </w:pPr>
    <w:rPr>
      <w:color w:val="222222"/>
    </w:rPr>
  </w:style>
  <w:style w:type="paragraph" w:styleId="ListBullet">
    <w:name w:val="List Bullet"/>
    <w:basedOn w:val="BodyText"/>
    <w:pPr>
      <w:spacing w:after="60"/>
    </w:pPr>
  </w:style>
  <w:style w:type="paragraph" w:styleId="ListNumber">
    <w:name w:val="List Number"/>
    <w:basedOn w:val="BodyText"/>
    <w:pPr>
      <w:tabs>
        <w:tab w:val="num" w:pos="360"/>
      </w:tabs>
      <w:spacing w:after="60"/>
    </w:pPr>
  </w:style>
  <w:style w:type="paragraph" w:styleId="TOCHeading">
    <w:name w:val="TOC Heading"/>
    <w:basedOn w:val="Heading1"/>
    <w:next w:val="Normal"/>
    <w:uiPriority w:val="39"/>
    <w:unhideWhenUsed/>
    <w:qFormat/>
    <w:rsid w:val="00DD49D4"/>
    <w:pPr>
      <w:outlineLvl w:val="9"/>
    </w:pPr>
  </w:style>
  <w:style w:type="paragraph" w:styleId="TOC1">
    <w:name w:val="toc 1"/>
    <w:basedOn w:val="Normal"/>
    <w:uiPriority w:val="39"/>
  </w:style>
  <w:style w:type="paragraph" w:styleId="TOC2">
    <w:name w:val="toc 2"/>
    <w:basedOn w:val="Normal"/>
    <w:uiPriority w:val="39"/>
  </w:style>
  <w:style w:type="paragraph" w:styleId="Header">
    <w:name w:val="header"/>
    <w:basedOn w:val="Normal"/>
    <w:link w:val="HeaderChar"/>
    <w:uiPriority w:val="99"/>
    <w:unhideWhenUsed/>
    <w:rsid w:val="009802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02AC"/>
    <w:rPr>
      <w:sz w:val="22"/>
    </w:rPr>
  </w:style>
  <w:style w:type="paragraph" w:styleId="Footer">
    <w:name w:val="footer"/>
    <w:basedOn w:val="Normal"/>
    <w:link w:val="FooterChar"/>
    <w:uiPriority w:val="99"/>
    <w:unhideWhenUsed/>
    <w:rsid w:val="009802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02AC"/>
    <w:rPr>
      <w:sz w:val="22"/>
    </w:rPr>
  </w:style>
  <w:style w:type="character" w:styleId="Hyperlink">
    <w:name w:val="Hyperlink"/>
    <w:basedOn w:val="DefaultParagraphFont"/>
    <w:uiPriority w:val="99"/>
    <w:unhideWhenUsed/>
    <w:rsid w:val="00FB6BA7"/>
    <w:rPr>
      <w:color w:val="212121" w:themeColor="hyperlink"/>
      <w:u w:val="singl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49D4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49D4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49D4"/>
    <w:rPr>
      <w:b/>
      <w:bCs/>
      <w:i/>
      <w:iCs/>
    </w:rPr>
  </w:style>
  <w:style w:type="character" w:customStyle="1" w:styleId="TitleChar">
    <w:name w:val="Title Char"/>
    <w:basedOn w:val="DefaultParagraphFont"/>
    <w:link w:val="Title"/>
    <w:uiPriority w:val="10"/>
    <w:rsid w:val="00DD49D4"/>
    <w:rPr>
      <w:rFonts w:asciiTheme="majorHAnsi" w:eastAsiaTheme="majorEastAsia" w:hAnsiTheme="majorHAnsi" w:cstheme="majorBidi"/>
      <w:caps/>
      <w:color w:val="323232" w:themeColor="text2"/>
      <w:spacing w:val="30"/>
      <w:sz w:val="72"/>
      <w:szCs w:val="72"/>
    </w:rPr>
  </w:style>
  <w:style w:type="table" w:styleId="TableGrid">
    <w:name w:val="Table Grid"/>
    <w:basedOn w:val="TableNormal"/>
    <w:uiPriority w:val="39"/>
    <w:rsid w:val="003B2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A6A6A6" w:themeColor="accent1" w:themeTint="66"/>
        <w:left w:val="single" w:sz="4" w:space="0" w:color="A6A6A6" w:themeColor="accent1" w:themeTint="66"/>
        <w:bottom w:val="single" w:sz="4" w:space="0" w:color="A6A6A6" w:themeColor="accent1" w:themeTint="66"/>
        <w:right w:val="single" w:sz="4" w:space="0" w:color="A6A6A6" w:themeColor="accent1" w:themeTint="66"/>
        <w:insideH w:val="single" w:sz="4" w:space="0" w:color="A6A6A6" w:themeColor="accent1" w:themeTint="66"/>
        <w:insideV w:val="single" w:sz="4" w:space="0" w:color="A6A6A6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9797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9797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">
    <w:name w:val="Grid Table 1 Light"/>
    <w:basedOn w:val="TableNormal"/>
    <w:uiPriority w:val="46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Strong">
    <w:name w:val="Strong"/>
    <w:basedOn w:val="DefaultParagraphFont"/>
    <w:uiPriority w:val="22"/>
    <w:qFormat/>
    <w:rsid w:val="00DD49D4"/>
    <w:rPr>
      <w:b/>
      <w:bCs/>
    </w:rPr>
  </w:style>
  <w:style w:type="table" w:styleId="ListTable4-Accent1">
    <w:name w:val="List Table 4 Accent 1"/>
    <w:basedOn w:val="TableNormal"/>
    <w:uiPriority w:val="49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797979" w:themeColor="accent1" w:themeTint="99"/>
        <w:left w:val="single" w:sz="4" w:space="0" w:color="797979" w:themeColor="accent1" w:themeTint="99"/>
        <w:bottom w:val="single" w:sz="4" w:space="0" w:color="797979" w:themeColor="accent1" w:themeTint="99"/>
        <w:right w:val="single" w:sz="4" w:space="0" w:color="797979" w:themeColor="accent1" w:themeTint="99"/>
        <w:insideH w:val="single" w:sz="4" w:space="0" w:color="79797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12121" w:themeColor="accent1"/>
          <w:left w:val="single" w:sz="4" w:space="0" w:color="212121" w:themeColor="accent1"/>
          <w:bottom w:val="single" w:sz="4" w:space="0" w:color="212121" w:themeColor="accent1"/>
          <w:right w:val="single" w:sz="4" w:space="0" w:color="212121" w:themeColor="accent1"/>
          <w:insideH w:val="nil"/>
        </w:tcBorders>
        <w:shd w:val="clear" w:color="auto" w:fill="212121" w:themeFill="accent1"/>
      </w:tcPr>
    </w:tblStylePr>
    <w:tblStylePr w:type="lastRow">
      <w:rPr>
        <w:b/>
        <w:bCs/>
      </w:rPr>
      <w:tblPr/>
      <w:tcPr>
        <w:tcBorders>
          <w:top w:val="double" w:sz="4" w:space="0" w:color="79797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1" w:themeFillTint="33"/>
      </w:tcPr>
    </w:tblStylePr>
    <w:tblStylePr w:type="band1Horz">
      <w:tblPr/>
      <w:tcPr>
        <w:shd w:val="clear" w:color="auto" w:fill="D2D2D2" w:themeFill="accent1" w:themeFillTint="33"/>
      </w:tcPr>
    </w:tblStylePr>
  </w:style>
  <w:style w:type="table" w:styleId="ListTable4-Accent5">
    <w:name w:val="List Table 4 Accent 5"/>
    <w:basedOn w:val="TableNormal"/>
    <w:uiPriority w:val="49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C4C4C4" w:themeColor="accent5" w:themeTint="99"/>
        <w:left w:val="single" w:sz="4" w:space="0" w:color="C4C4C4" w:themeColor="accent5" w:themeTint="99"/>
        <w:bottom w:val="single" w:sz="4" w:space="0" w:color="C4C4C4" w:themeColor="accent5" w:themeTint="99"/>
        <w:right w:val="single" w:sz="4" w:space="0" w:color="C4C4C4" w:themeColor="accent5" w:themeTint="99"/>
        <w:insideH w:val="single" w:sz="4" w:space="0" w:color="C4C4C4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E9E9E" w:themeColor="accent5"/>
          <w:left w:val="single" w:sz="4" w:space="0" w:color="9E9E9E" w:themeColor="accent5"/>
          <w:bottom w:val="single" w:sz="4" w:space="0" w:color="9E9E9E" w:themeColor="accent5"/>
          <w:right w:val="single" w:sz="4" w:space="0" w:color="9E9E9E" w:themeColor="accent5"/>
          <w:insideH w:val="nil"/>
        </w:tcBorders>
        <w:shd w:val="clear" w:color="auto" w:fill="9E9E9E" w:themeFill="accent5"/>
      </w:tcPr>
    </w:tblStylePr>
    <w:tblStylePr w:type="lastRow">
      <w:rPr>
        <w:b/>
        <w:bCs/>
      </w:rPr>
      <w:tblPr/>
      <w:tcPr>
        <w:tcBorders>
          <w:top w:val="double" w:sz="4" w:space="0" w:color="C4C4C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BEB" w:themeFill="accent5" w:themeFillTint="33"/>
      </w:tcPr>
    </w:tblStylePr>
    <w:tblStylePr w:type="band1Horz">
      <w:tblPr/>
      <w:tcPr>
        <w:shd w:val="clear" w:color="auto" w:fill="EBEBEB" w:themeFill="accent5" w:themeFillTint="33"/>
      </w:tcPr>
    </w:tblStylePr>
  </w:style>
  <w:style w:type="table" w:styleId="ListTable3-Accent6">
    <w:name w:val="List Table 3 Accent 6"/>
    <w:basedOn w:val="TableNormal"/>
    <w:uiPriority w:val="48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9E9E9E" w:themeColor="accent6"/>
        <w:left w:val="single" w:sz="4" w:space="0" w:color="9E9E9E" w:themeColor="accent6"/>
        <w:bottom w:val="single" w:sz="4" w:space="0" w:color="9E9E9E" w:themeColor="accent6"/>
        <w:right w:val="single" w:sz="4" w:space="0" w:color="9E9E9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E9E9E" w:themeFill="accent6"/>
      </w:tcPr>
    </w:tblStylePr>
    <w:tblStylePr w:type="lastRow">
      <w:rPr>
        <w:b/>
        <w:bCs/>
      </w:rPr>
      <w:tblPr/>
      <w:tcPr>
        <w:tcBorders>
          <w:top w:val="double" w:sz="4" w:space="0" w:color="9E9E9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E9E9E" w:themeColor="accent6"/>
          <w:right w:val="single" w:sz="4" w:space="0" w:color="9E9E9E" w:themeColor="accent6"/>
        </w:tcBorders>
      </w:tcPr>
    </w:tblStylePr>
    <w:tblStylePr w:type="band1Horz">
      <w:tblPr/>
      <w:tcPr>
        <w:tcBorders>
          <w:top w:val="single" w:sz="4" w:space="0" w:color="9E9E9E" w:themeColor="accent6"/>
          <w:bottom w:val="single" w:sz="4" w:space="0" w:color="9E9E9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E9E9E" w:themeColor="accent6"/>
          <w:left w:val="nil"/>
        </w:tcBorders>
      </w:tcPr>
    </w:tblStylePr>
    <w:tblStylePr w:type="swCell">
      <w:tblPr/>
      <w:tcPr>
        <w:tcBorders>
          <w:top w:val="double" w:sz="4" w:space="0" w:color="9E9E9E" w:themeColor="accent6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616161" w:themeColor="accent3"/>
        <w:left w:val="single" w:sz="4" w:space="0" w:color="616161" w:themeColor="accent3"/>
        <w:bottom w:val="single" w:sz="4" w:space="0" w:color="616161" w:themeColor="accent3"/>
        <w:right w:val="single" w:sz="4" w:space="0" w:color="616161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16161" w:themeFill="accent3"/>
      </w:tcPr>
    </w:tblStylePr>
    <w:tblStylePr w:type="lastRow">
      <w:rPr>
        <w:b/>
        <w:bCs/>
      </w:rPr>
      <w:tblPr/>
      <w:tcPr>
        <w:tcBorders>
          <w:top w:val="double" w:sz="4" w:space="0" w:color="616161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16161" w:themeColor="accent3"/>
          <w:right w:val="single" w:sz="4" w:space="0" w:color="616161" w:themeColor="accent3"/>
        </w:tcBorders>
      </w:tcPr>
    </w:tblStylePr>
    <w:tblStylePr w:type="band1Horz">
      <w:tblPr/>
      <w:tcPr>
        <w:tcBorders>
          <w:top w:val="single" w:sz="4" w:space="0" w:color="616161" w:themeColor="accent3"/>
          <w:bottom w:val="single" w:sz="4" w:space="0" w:color="616161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16161" w:themeColor="accent3"/>
          <w:left w:val="nil"/>
        </w:tcBorders>
      </w:tcPr>
    </w:tblStylePr>
    <w:tblStylePr w:type="swCell">
      <w:tblPr/>
      <w:tcPr>
        <w:tcBorders>
          <w:top w:val="double" w:sz="4" w:space="0" w:color="616161" w:themeColor="accent3"/>
          <w:right w:val="nil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DD49D4"/>
    <w:rPr>
      <w:rFonts w:asciiTheme="majorHAnsi" w:eastAsiaTheme="majorEastAsia" w:hAnsiTheme="majorHAnsi" w:cstheme="majorBidi"/>
      <w:color w:val="181818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D49D4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49D4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49D4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49D4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49D4"/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D49D4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customStyle="1" w:styleId="SubtitleChar">
    <w:name w:val="Subtitle Char"/>
    <w:basedOn w:val="DefaultParagraphFont"/>
    <w:link w:val="Subtitle"/>
    <w:uiPriority w:val="11"/>
    <w:rsid w:val="00DD49D4"/>
    <w:rPr>
      <w:color w:val="323232" w:themeColor="text2"/>
      <w:sz w:val="28"/>
      <w:szCs w:val="28"/>
    </w:rPr>
  </w:style>
  <w:style w:type="character" w:styleId="Emphasis">
    <w:name w:val="Emphasis"/>
    <w:basedOn w:val="DefaultParagraphFont"/>
    <w:uiPriority w:val="20"/>
    <w:qFormat/>
    <w:rsid w:val="00DD49D4"/>
    <w:rPr>
      <w:i/>
      <w:iCs/>
      <w:color w:val="000000" w:themeColor="text1"/>
    </w:rPr>
  </w:style>
  <w:style w:type="paragraph" w:styleId="NoSpacing">
    <w:name w:val="No Spacing"/>
    <w:uiPriority w:val="1"/>
    <w:qFormat/>
    <w:rsid w:val="00DD49D4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D49D4"/>
    <w:pPr>
      <w:spacing w:before="160"/>
      <w:ind w:left="720" w:right="720"/>
      <w:jc w:val="center"/>
    </w:pPr>
    <w:rPr>
      <w:i/>
      <w:iCs/>
      <w:color w:val="484848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DD49D4"/>
    <w:rPr>
      <w:i/>
      <w:iCs/>
      <w:color w:val="484848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49D4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181818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49D4"/>
    <w:rPr>
      <w:rFonts w:asciiTheme="majorHAnsi" w:eastAsiaTheme="majorEastAsia" w:hAnsiTheme="majorHAnsi" w:cstheme="majorBidi"/>
      <w:caps/>
      <w:color w:val="181818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DD49D4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DD49D4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DD49D4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DD49D4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DD49D4"/>
    <w:rPr>
      <w:b/>
      <w:bCs/>
      <w:caps w:val="0"/>
      <w:smallCaps/>
      <w:spacing w:val="0"/>
    </w:rPr>
  </w:style>
  <w:style w:type="paragraph" w:styleId="ListParagraph">
    <w:name w:val="List Paragraph"/>
    <w:basedOn w:val="Normal"/>
    <w:uiPriority w:val="34"/>
    <w:qFormat/>
    <w:rsid w:val="00FF605A"/>
    <w:pPr>
      <w:ind w:left="720"/>
      <w:contextualSpacing/>
    </w:pPr>
  </w:style>
  <w:style w:type="paragraph" w:customStyle="1" w:styleId="TableHeader">
    <w:name w:val="Table Header"/>
    <w:basedOn w:val="TableContent"/>
    <w:link w:val="TableHeaderChar"/>
    <w:rsid w:val="000A1747"/>
    <w:rPr>
      <w:color w:val="FFFFFF" w:themeColor="background1"/>
      <w:spacing w:val="15"/>
    </w:rPr>
  </w:style>
  <w:style w:type="character" w:customStyle="1" w:styleId="TableHeaderChar">
    <w:name w:val="Table Header Char"/>
    <w:basedOn w:val="Heading1Char"/>
    <w:link w:val="TableHeader"/>
    <w:rsid w:val="000A1747"/>
    <w:rPr>
      <w:rFonts w:asciiTheme="majorHAnsi" w:eastAsiaTheme="majorEastAsia" w:hAnsiTheme="majorHAnsi" w:cstheme="majorBidi"/>
      <w:bCs/>
      <w:caps/>
      <w:color w:val="FFFFFF" w:themeColor="background1"/>
      <w:spacing w:val="15"/>
      <w:sz w:val="22"/>
      <w:szCs w:val="22"/>
      <w:shd w:val="clear" w:color="auto" w:fill="212121" w:themeFill="accent1"/>
      <w:lang w:val="de-CH"/>
    </w:rPr>
  </w:style>
  <w:style w:type="paragraph" w:customStyle="1" w:styleId="TableContent">
    <w:name w:val="Table Content"/>
    <w:basedOn w:val="Normal"/>
    <w:link w:val="TableContentChar"/>
    <w:rsid w:val="00B91345"/>
    <w:pPr>
      <w:spacing w:after="0" w:line="240" w:lineRule="auto"/>
    </w:pPr>
    <w:rPr>
      <w:bCs/>
      <w:lang w:val="de-CH"/>
    </w:rPr>
  </w:style>
  <w:style w:type="character" w:customStyle="1" w:styleId="TableContentChar">
    <w:name w:val="Table Content Char"/>
    <w:basedOn w:val="DefaultParagraphFont"/>
    <w:link w:val="TableContent"/>
    <w:rsid w:val="00B91345"/>
    <w:rPr>
      <w:bCs/>
      <w:lang w:val="de-CH"/>
    </w:rPr>
  </w:style>
  <w:style w:type="table" w:styleId="ListTable2-Accent2">
    <w:name w:val="List Table 2 Accent 2"/>
    <w:basedOn w:val="TableNormal"/>
    <w:uiPriority w:val="47"/>
    <w:rsid w:val="00210E1C"/>
    <w:pPr>
      <w:spacing w:after="0" w:line="240" w:lineRule="auto"/>
    </w:pPr>
    <w:tblPr>
      <w:tblStyleRowBandSize w:val="1"/>
      <w:tblStyleColBandSize w:val="1"/>
      <w:tblBorders>
        <w:top w:val="single" w:sz="4" w:space="0" w:color="8D8D8D" w:themeColor="accent2" w:themeTint="99"/>
        <w:bottom w:val="single" w:sz="4" w:space="0" w:color="8D8D8D" w:themeColor="accent2" w:themeTint="99"/>
        <w:insideH w:val="single" w:sz="4" w:space="0" w:color="8D8D8D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9D9" w:themeFill="accent2" w:themeFillTint="33"/>
      </w:tcPr>
    </w:tblStylePr>
    <w:tblStylePr w:type="band1Horz">
      <w:tblPr/>
      <w:tcPr>
        <w:shd w:val="clear" w:color="auto" w:fill="D9D9D9" w:themeFill="accent2" w:themeFillTint="33"/>
      </w:tcPr>
    </w:tblStylePr>
  </w:style>
  <w:style w:type="table" w:styleId="GridTable1Light-Accent6">
    <w:name w:val="Grid Table 1 Light Accent 6"/>
    <w:basedOn w:val="TableNormal"/>
    <w:uiPriority w:val="46"/>
    <w:rsid w:val="00210E1C"/>
    <w:pPr>
      <w:spacing w:after="0" w:line="240" w:lineRule="auto"/>
    </w:pPr>
    <w:tblPr>
      <w:tblStyleRowBandSize w:val="1"/>
      <w:tblStyleColBandSize w:val="1"/>
      <w:tblBorders>
        <w:top w:val="single" w:sz="4" w:space="0" w:color="D8D8D8" w:themeColor="accent6" w:themeTint="66"/>
        <w:left w:val="single" w:sz="4" w:space="0" w:color="D8D8D8" w:themeColor="accent6" w:themeTint="66"/>
        <w:bottom w:val="single" w:sz="4" w:space="0" w:color="D8D8D8" w:themeColor="accent6" w:themeTint="66"/>
        <w:right w:val="single" w:sz="4" w:space="0" w:color="D8D8D8" w:themeColor="accent6" w:themeTint="66"/>
        <w:insideH w:val="single" w:sz="4" w:space="0" w:color="D8D8D8" w:themeColor="accent6" w:themeTint="66"/>
        <w:insideV w:val="single" w:sz="4" w:space="0" w:color="D8D8D8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C4C4C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4C4C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210E1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Slidehelper - 150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212121"/>
      </a:accent1>
      <a:accent2>
        <a:srgbClr val="424242"/>
      </a:accent2>
      <a:accent3>
        <a:srgbClr val="616161"/>
      </a:accent3>
      <a:accent4>
        <a:srgbClr val="757575"/>
      </a:accent4>
      <a:accent5>
        <a:srgbClr val="9E9E9E"/>
      </a:accent5>
      <a:accent6>
        <a:srgbClr val="9E9E9E"/>
      </a:accent6>
      <a:hlink>
        <a:srgbClr val="212121"/>
      </a:hlink>
      <a:folHlink>
        <a:srgbClr val="42424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Glossy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BFFD9-015B-4B82-A814-1BEDA9636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active-template.dotx</Template>
  <TotalTime>2037</TotalTime>
  <Pages>4</Pages>
  <Words>144</Words>
  <Characters>825</Characters>
  <Application>Microsoft Office Word</Application>
  <DocSecurity>0</DocSecurity>
  <Lines>82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2026</vt:lpstr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</dc:title>
  <dc:creator>Csaba</dc:creator>
  <cp:lastModifiedBy>Csaba Fabian</cp:lastModifiedBy>
  <cp:revision>66</cp:revision>
  <dcterms:created xsi:type="dcterms:W3CDTF">2026-05-07T20:59:00Z</dcterms:created>
  <dcterms:modified xsi:type="dcterms:W3CDTF">2026-06-22T23:17:00Z</dcterms:modified>
</cp:coreProperties>
</file>