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2F8FA8D9" w:rsidR="005671D8" w:rsidRPr="00487F26" w:rsidRDefault="00487F26" w:rsidP="00487F26">
      <w:pPr>
        <w:pStyle w:val="Title"/>
        <w:ind w:left="360" w:firstLine="360"/>
        <w:jc w:val="right"/>
        <w:rPr>
          <w:caps w:val="0"/>
          <w:sz w:val="36"/>
          <w:szCs w:val="36"/>
        </w:rPr>
      </w:pPr>
      <w:r w:rsidRPr="00487F26">
        <w:rPr>
          <w:caps w:val="0"/>
          <w:sz w:val="36"/>
          <w:szCs w:val="36"/>
        </w:rPr>
        <w:t>Agogis</w:t>
      </w:r>
      <w:r w:rsidR="00FE2EBD" w:rsidRPr="00487F26">
        <w:rPr>
          <w:caps w:val="0"/>
          <w:sz w:val="36"/>
          <w:szCs w:val="36"/>
        </w:rPr>
        <w:t xml:space="preserve"> </w:t>
      </w:r>
      <w:r w:rsidRPr="00487F26">
        <w:rPr>
          <w:caps w:val="0"/>
          <w:sz w:val="36"/>
          <w:szCs w:val="36"/>
        </w:rPr>
        <w:t xml:space="preserve">Sozialpädagogik </w:t>
      </w:r>
      <w:r w:rsidR="00FE2EBD" w:rsidRPr="00487F26">
        <w:rPr>
          <w:caps w:val="0"/>
          <w:sz w:val="36"/>
          <w:szCs w:val="36"/>
        </w:rPr>
        <w:t xml:space="preserve">HF </w:t>
      </w:r>
      <w:r w:rsidR="00406BB6">
        <w:rPr>
          <w:caps w:val="0"/>
          <w:sz w:val="36"/>
          <w:szCs w:val="36"/>
        </w:rPr>
        <w:t>F</w:t>
      </w:r>
      <w:r w:rsidR="00FE2EBD" w:rsidRPr="00487F26">
        <w:rPr>
          <w:caps w:val="0"/>
          <w:sz w:val="36"/>
          <w:szCs w:val="36"/>
        </w:rPr>
        <w:t>A25</w:t>
      </w:r>
    </w:p>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021635" w:rsidRDefault="0010331C" w:rsidP="0010331C">
      <w:pPr>
        <w:pStyle w:val="Title"/>
        <w:ind w:left="360" w:firstLine="360"/>
        <w:jc w:val="right"/>
        <w:rPr>
          <w:caps w:val="0"/>
          <w:sz w:val="28"/>
          <w:szCs w:val="28"/>
        </w:rPr>
      </w:pPr>
      <w:r w:rsidRPr="00021635">
        <w:rPr>
          <w:caps w:val="0"/>
          <w:sz w:val="28"/>
          <w:szCs w:val="28"/>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AD8D0" w14:textId="77777777" w:rsidR="00DD0D7F" w:rsidRDefault="00DD0D7F" w:rsidP="009802AC">
      <w:pPr>
        <w:spacing w:after="0" w:line="240" w:lineRule="auto"/>
      </w:pPr>
      <w:r>
        <w:separator/>
      </w:r>
    </w:p>
  </w:endnote>
  <w:endnote w:type="continuationSeparator" w:id="0">
    <w:p w14:paraId="61DFAC1A" w14:textId="77777777" w:rsidR="00DD0D7F" w:rsidRDefault="00DD0D7F"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31B2E" w14:textId="77777777" w:rsidR="00DD0D7F" w:rsidRDefault="00DD0D7F" w:rsidP="009802AC">
      <w:pPr>
        <w:spacing w:after="0" w:line="240" w:lineRule="auto"/>
      </w:pPr>
      <w:r>
        <w:separator/>
      </w:r>
    </w:p>
  </w:footnote>
  <w:footnote w:type="continuationSeparator" w:id="0">
    <w:p w14:paraId="2E0B768F" w14:textId="77777777" w:rsidR="00DD0D7F" w:rsidRDefault="00DD0D7F"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06BB6"/>
    <w:rsid w:val="004377F8"/>
    <w:rsid w:val="00450976"/>
    <w:rsid w:val="00451507"/>
    <w:rsid w:val="00487F26"/>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D13F3D"/>
    <w:rsid w:val="00D5778D"/>
    <w:rsid w:val="00D67818"/>
    <w:rsid w:val="00D807C9"/>
    <w:rsid w:val="00DC7D2F"/>
    <w:rsid w:val="00DD0D7F"/>
    <w:rsid w:val="00DE2A0A"/>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2078</TotalTime>
  <Pages>4</Pages>
  <Words>465</Words>
  <Characters>3574</Characters>
  <Application>Microsoft Office Word</Application>
  <DocSecurity>0</DocSecurity>
  <Lines>123</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83</cp:revision>
  <dcterms:created xsi:type="dcterms:W3CDTF">2026-05-07T20:59:00Z</dcterms:created>
  <dcterms:modified xsi:type="dcterms:W3CDTF">2026-06-28T15:25:00Z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