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7838C9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7838C9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rPr>
          <w:caps w:val="0"/>
          <w:sz w:val="20"/>
          <w:szCs w:val="20"/>
        </w:rPr>
        <w:id w:val="-175103054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sz w:val="22"/>
          <w:szCs w:val="22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4377F8">
      <w:pPr>
        <w:pStyle w:val="TableHeader"/>
        <w:sectPr w:rsidR="00FB6BA7" w:rsidSect="00BC4D6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7838C9" w:rsidP="00122D10">
      <w:pPr>
        <w:pStyle w:val="Heading1"/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w14:paraId="4EFA07F5" w14:textId="2B03EA97" w:rsidR="002F6BA8" w:rsidRDefault="002F6BA8" w:rsidP="002F6BA8">
      <w:bookmarkStart w:id="3" w:name="_Toc231661323"/>
    </w:p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45EB39DD" w14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p w14:paraId="0CCD0C4C" w14:textId="77777777" w:rsidR="00210E1C" w:rsidRDefault="00210E1C" w:rsidP="00210E1C">
      <w:pPr>
        <w:rPr>
          <w:lang w:val="de-CH"/>
        </w:rPr>
      </w:pPr>
    </w:p>
    <w:p w14:paraId="63A2FC41" w14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w14:paraId="69A49E32" w14:textId="77777777" w:rsidR="00210E1C" w:rsidRPr="00210E1C" w:rsidRDefault="00210E1C" w:rsidP="00210E1C">
      <w:pPr>
        <w:rPr>
          <w:lang w:val="de-CH"/>
        </w:rPr>
      </w:pP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F65A62" w:rsidRDefault="00B83362" w:rsidP="00DC7D2F">
            <w:pPr>
              <w:pStyle w:val="Subtitle"/>
              <w:rPr>
                <w:rStyle w:val="Strong"/>
                <w:b/>
                <w:bCs/>
              </w:rPr>
            </w:pPr>
            <w:bookmarkStart w:id="7" w:name="_Toc231661327"/>
            <w:r w:rsidRPr="00F65A62">
              <w:rPr>
                <w:rStyle w:val="Strong"/>
                <w:b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3006" w:type="dxa"/>
          </w:tcPr>
          <w:p w14:paraId="47EF11B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Default="00B83362" w:rsidP="00B83362">
      <w:pPr>
        <w:rPr>
          <w:lang w:val="de-CH"/>
        </w:rPr>
      </w:pPr>
    </w:p>
    <w:p w14:paraId="601680CD" w14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729F9" w14:textId="77777777" w:rsidR="008D6B3B" w:rsidRDefault="008D6B3B" w:rsidP="009802AC">
      <w:pPr>
        <w:spacing w:after="0" w:line="240" w:lineRule="auto"/>
      </w:pPr>
      <w:r>
        <w:separator/>
      </w:r>
    </w:p>
  </w:endnote>
  <w:endnote w:type="continuationSeparator" w:id="0">
    <w:p w14:paraId="06F2206A" w14:textId="77777777" w:rsidR="008D6B3B" w:rsidRDefault="008D6B3B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1016A" w14:textId="77777777" w:rsidR="008D6B3B" w:rsidRDefault="008D6B3B" w:rsidP="009802AC">
      <w:pPr>
        <w:spacing w:after="0" w:line="240" w:lineRule="auto"/>
      </w:pPr>
      <w:r>
        <w:separator/>
      </w:r>
    </w:p>
  </w:footnote>
  <w:footnote w:type="continuationSeparator" w:id="0">
    <w:p w14:paraId="632A20F4" w14:textId="77777777" w:rsidR="008D6B3B" w:rsidRDefault="008D6B3B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" o:allowoverlap="f" fillcolor="#212121 [3204]" stroked="f" strokeweight="1.52778mm">
              <v:stroke linestyle="thickThin"/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" fillcolor="white [3212]" stroked="f" strokeweight="1.52778mm">
                  <v:fill opacity="0"/>
                  <v:stroke linestyle="thickThin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" path="m,l1462822,,910372,376306,,1014481,,xe" fillcolor="#212121 [3204]" stroked="f" strokeweight="1.52778mm">
                  <v:stroke linestyle="thickThin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" stroked="f" strokeweight="1.52778mm">
                  <v:fill r:id="rId2" o:title="" recolor="t" rotate="t" type="frame"/>
                  <v:stroke linestyle="thickThin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47F6A62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881884280" name="Rectangle 881884280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">
              <v:rect id="Rectangle 881884280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" fillcolor="white [3212]" stroked="f" strokeweight="1.52778mm">
                <v:fill opacity="0"/>
                <v:stroke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5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13A81643" w:rsidR="0080249A" w:rsidRDefault="00802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A1747"/>
    <w:rsid w:val="00103C27"/>
    <w:rsid w:val="00122D10"/>
    <w:rsid w:val="00124AB7"/>
    <w:rsid w:val="00210E1C"/>
    <w:rsid w:val="00234E26"/>
    <w:rsid w:val="0023742D"/>
    <w:rsid w:val="002F6BA8"/>
    <w:rsid w:val="00370F5D"/>
    <w:rsid w:val="0037401A"/>
    <w:rsid w:val="003B2AE2"/>
    <w:rsid w:val="004377F8"/>
    <w:rsid w:val="00450976"/>
    <w:rsid w:val="00451507"/>
    <w:rsid w:val="004962CF"/>
    <w:rsid w:val="0053389D"/>
    <w:rsid w:val="00565777"/>
    <w:rsid w:val="005A35CD"/>
    <w:rsid w:val="006D0127"/>
    <w:rsid w:val="006F759E"/>
    <w:rsid w:val="007148B4"/>
    <w:rsid w:val="007838C9"/>
    <w:rsid w:val="00796B48"/>
    <w:rsid w:val="007F7C93"/>
    <w:rsid w:val="0080249A"/>
    <w:rsid w:val="00817B66"/>
    <w:rsid w:val="0082025A"/>
    <w:rsid w:val="00822925"/>
    <w:rsid w:val="00870383"/>
    <w:rsid w:val="00883F42"/>
    <w:rsid w:val="008B65CB"/>
    <w:rsid w:val="008D6B3B"/>
    <w:rsid w:val="008E76D3"/>
    <w:rsid w:val="008F5417"/>
    <w:rsid w:val="00966050"/>
    <w:rsid w:val="00966A2D"/>
    <w:rsid w:val="009802AC"/>
    <w:rsid w:val="009D4FD7"/>
    <w:rsid w:val="009E685F"/>
    <w:rsid w:val="009F4C8D"/>
    <w:rsid w:val="00AA3E8B"/>
    <w:rsid w:val="00AD59CA"/>
    <w:rsid w:val="00AD7A79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C75323"/>
    <w:rsid w:val="00D13F3D"/>
    <w:rsid w:val="00D5778D"/>
    <w:rsid w:val="00D67818"/>
    <w:rsid w:val="00D807C9"/>
    <w:rsid w:val="00DC7D2F"/>
    <w:rsid w:val="00E04B36"/>
    <w:rsid w:val="00E1399A"/>
    <w:rsid w:val="00E437E8"/>
    <w:rsid w:val="00EB3C83"/>
    <w:rsid w:val="00EC7A1C"/>
    <w:rsid w:val="00EF3160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7C9"/>
  </w:style>
  <w:style w:type="paragraph" w:styleId="Heading1">
    <w:name w:val="heading 1"/>
    <w:basedOn w:val="Normal"/>
    <w:next w:val="Normal"/>
    <w:link w:val="Heading1Char"/>
    <w:uiPriority w:val="9"/>
    <w:qFormat/>
    <w:rsid w:val="00D807C9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07C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7C9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7C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7C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7C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7C9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7C9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7C9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807C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7C9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D807C9"/>
    <w:pPr>
      <w:outlineLvl w:val="9"/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212121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D807C9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6A6A6" w:themeColor="accent1" w:themeTint="66"/>
        <w:left w:val="single" w:sz="4" w:space="0" w:color="A6A6A6" w:themeColor="accent1" w:themeTint="66"/>
        <w:bottom w:val="single" w:sz="4" w:space="0" w:color="A6A6A6" w:themeColor="accent1" w:themeTint="66"/>
        <w:right w:val="single" w:sz="4" w:space="0" w:color="A6A6A6" w:themeColor="accent1" w:themeTint="66"/>
        <w:insideH w:val="single" w:sz="4" w:space="0" w:color="A6A6A6" w:themeColor="accent1" w:themeTint="66"/>
        <w:insideV w:val="single" w:sz="4" w:space="0" w:color="A6A6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9797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D807C9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97979" w:themeColor="accent1" w:themeTint="99"/>
        <w:left w:val="single" w:sz="4" w:space="0" w:color="797979" w:themeColor="accent1" w:themeTint="99"/>
        <w:bottom w:val="single" w:sz="4" w:space="0" w:color="797979" w:themeColor="accent1" w:themeTint="99"/>
        <w:right w:val="single" w:sz="4" w:space="0" w:color="797979" w:themeColor="accent1" w:themeTint="99"/>
        <w:insideH w:val="single" w:sz="4" w:space="0" w:color="79797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2121" w:themeColor="accent1"/>
          <w:left w:val="single" w:sz="4" w:space="0" w:color="212121" w:themeColor="accent1"/>
          <w:bottom w:val="single" w:sz="4" w:space="0" w:color="212121" w:themeColor="accent1"/>
          <w:right w:val="single" w:sz="4" w:space="0" w:color="212121" w:themeColor="accent1"/>
          <w:insideH w:val="nil"/>
        </w:tcBorders>
        <w:shd w:val="clear" w:color="auto" w:fill="212121" w:themeFill="accent1"/>
      </w:tcPr>
    </w:tblStylePr>
    <w:tblStylePr w:type="lastRow">
      <w:rPr>
        <w:b/>
        <w:bCs/>
      </w:rPr>
      <w:tblPr/>
      <w:tcPr>
        <w:tcBorders>
          <w:top w:val="double" w:sz="4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1" w:themeFillTint="33"/>
      </w:tcPr>
    </w:tblStylePr>
    <w:tblStylePr w:type="band1Horz">
      <w:tblPr/>
      <w:tcPr>
        <w:shd w:val="clear" w:color="auto" w:fill="D2D2D2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4C4C4" w:themeColor="accent5" w:themeTint="99"/>
        <w:left w:val="single" w:sz="4" w:space="0" w:color="C4C4C4" w:themeColor="accent5" w:themeTint="99"/>
        <w:bottom w:val="single" w:sz="4" w:space="0" w:color="C4C4C4" w:themeColor="accent5" w:themeTint="99"/>
        <w:right w:val="single" w:sz="4" w:space="0" w:color="C4C4C4" w:themeColor="accent5" w:themeTint="99"/>
        <w:insideH w:val="single" w:sz="4" w:space="0" w:color="C4C4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9E9E" w:themeColor="accent5"/>
          <w:left w:val="single" w:sz="4" w:space="0" w:color="9E9E9E" w:themeColor="accent5"/>
          <w:bottom w:val="single" w:sz="4" w:space="0" w:color="9E9E9E" w:themeColor="accent5"/>
          <w:right w:val="single" w:sz="4" w:space="0" w:color="9E9E9E" w:themeColor="accent5"/>
          <w:insideH w:val="nil"/>
        </w:tcBorders>
        <w:shd w:val="clear" w:color="auto" w:fill="9E9E9E" w:themeFill="accent5"/>
      </w:tcPr>
    </w:tblStylePr>
    <w:tblStylePr w:type="lastRow">
      <w:rPr>
        <w:b/>
        <w:bCs/>
      </w:rPr>
      <w:tblPr/>
      <w:tcPr>
        <w:tcBorders>
          <w:top w:val="double" w:sz="4" w:space="0" w:color="C4C4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5" w:themeFillTint="33"/>
      </w:tcPr>
    </w:tblStylePr>
    <w:tblStylePr w:type="band1Horz">
      <w:tblPr/>
      <w:tcPr>
        <w:shd w:val="clear" w:color="auto" w:fill="EBEBEB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E9E9E" w:themeColor="accent6"/>
        <w:left w:val="single" w:sz="4" w:space="0" w:color="9E9E9E" w:themeColor="accent6"/>
        <w:bottom w:val="single" w:sz="4" w:space="0" w:color="9E9E9E" w:themeColor="accent6"/>
        <w:right w:val="single" w:sz="4" w:space="0" w:color="9E9E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9E9E" w:themeFill="accent6"/>
      </w:tcPr>
    </w:tblStylePr>
    <w:tblStylePr w:type="lastRow">
      <w:rPr>
        <w:b/>
        <w:bCs/>
      </w:rPr>
      <w:tblPr/>
      <w:tcPr>
        <w:tcBorders>
          <w:top w:val="double" w:sz="4" w:space="0" w:color="9E9E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9E9E" w:themeColor="accent6"/>
          <w:right w:val="single" w:sz="4" w:space="0" w:color="9E9E9E" w:themeColor="accent6"/>
        </w:tcBorders>
      </w:tcPr>
    </w:tblStylePr>
    <w:tblStylePr w:type="band1Horz">
      <w:tblPr/>
      <w:tcPr>
        <w:tcBorders>
          <w:top w:val="single" w:sz="4" w:space="0" w:color="9E9E9E" w:themeColor="accent6"/>
          <w:bottom w:val="single" w:sz="4" w:space="0" w:color="9E9E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9E9E" w:themeColor="accent6"/>
          <w:left w:val="nil"/>
        </w:tcBorders>
      </w:tcPr>
    </w:tblStylePr>
    <w:tblStylePr w:type="swCell">
      <w:tblPr/>
      <w:tcPr>
        <w:tcBorders>
          <w:top w:val="double" w:sz="4" w:space="0" w:color="9E9E9E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616161" w:themeColor="accent3"/>
        <w:left w:val="single" w:sz="4" w:space="0" w:color="616161" w:themeColor="accent3"/>
        <w:bottom w:val="single" w:sz="4" w:space="0" w:color="616161" w:themeColor="accent3"/>
        <w:right w:val="single" w:sz="4" w:space="0" w:color="61616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rPr>
        <w:b/>
        <w:bCs/>
      </w:rPr>
      <w:tblPr/>
      <w:tcPr>
        <w:tcBorders>
          <w:top w:val="double" w:sz="4" w:space="0" w:color="61616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16161" w:themeColor="accent3"/>
          <w:right w:val="single" w:sz="4" w:space="0" w:color="616161" w:themeColor="accent3"/>
        </w:tcBorders>
      </w:tcPr>
    </w:tblStylePr>
    <w:tblStylePr w:type="band1Horz">
      <w:tblPr/>
      <w:tcPr>
        <w:tcBorders>
          <w:top w:val="single" w:sz="4" w:space="0" w:color="616161" w:themeColor="accent3"/>
          <w:bottom w:val="single" w:sz="4" w:space="0" w:color="61616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6161" w:themeColor="accent3"/>
          <w:left w:val="nil"/>
        </w:tcBorders>
      </w:tcPr>
    </w:tblStylePr>
    <w:tblStylePr w:type="swCell">
      <w:tblPr/>
      <w:tcPr>
        <w:tcBorders>
          <w:top w:val="double" w:sz="4" w:space="0" w:color="616161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807C9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807C9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7C9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7C9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7C9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807C9"/>
    <w:pPr>
      <w:spacing w:line="240" w:lineRule="auto"/>
    </w:pPr>
    <w:rPr>
      <w:b/>
      <w:bCs/>
      <w:smallCaps/>
      <w:color w:val="595959" w:themeColor="text1" w:themeTint="A6"/>
    </w:rPr>
  </w:style>
  <w:style w:type="character" w:customStyle="1" w:styleId="SubtitleChar">
    <w:name w:val="Subtitle Char"/>
    <w:basedOn w:val="DefaultParagraphFont"/>
    <w:link w:val="Subtitle"/>
    <w:uiPriority w:val="11"/>
    <w:rsid w:val="00D807C9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D807C9"/>
    <w:rPr>
      <w:i/>
      <w:iCs/>
    </w:rPr>
  </w:style>
  <w:style w:type="paragraph" w:styleId="NoSpacing">
    <w:name w:val="No Spacing"/>
    <w:uiPriority w:val="1"/>
    <w:qFormat/>
    <w:rsid w:val="00D807C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807C9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D807C9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7C9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7C9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807C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807C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807C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807C9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D807C9"/>
    <w:rPr>
      <w:b/>
      <w:bCs/>
      <w:smallCaps/>
      <w:spacing w:val="7"/>
    </w:rPr>
  </w:style>
  <w:style w:type="paragraph" w:styleId="ListParagraph">
    <w:name w:val="List Paragraph"/>
    <w:basedOn w:val="Normal"/>
    <w:uiPriority w:val="34"/>
    <w:qFormat/>
    <w:rsid w:val="00FF605A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rsid w:val="000A1747"/>
    <w:rPr>
      <w:color w:val="FFFFFF" w:themeColor="background1"/>
      <w:spacing w:val="15"/>
    </w:rPr>
  </w:style>
  <w:style w:type="character" w:customStyle="1" w:styleId="TableHeaderChar">
    <w:name w:val="Table Header Char"/>
    <w:basedOn w:val="Heading1Char"/>
    <w:link w:val="TableHeader"/>
    <w:rsid w:val="000A1747"/>
    <w:rPr>
      <w:rFonts w:asciiTheme="majorHAnsi" w:eastAsiaTheme="majorEastAsia" w:hAnsiTheme="majorHAnsi" w:cstheme="majorBidi"/>
      <w:bCs/>
      <w:caps w:val="0"/>
      <w:color w:val="FFFFFF" w:themeColor="background1"/>
      <w:spacing w:val="15"/>
      <w:sz w:val="22"/>
      <w:szCs w:val="22"/>
      <w:shd w:val="clear" w:color="auto" w:fill="212121" w:themeFill="accent1"/>
      <w:lang w:val="de-CH"/>
    </w:rPr>
  </w:style>
  <w:style w:type="paragraph" w:customStyle="1" w:styleId="TableContent">
    <w:name w:val="Table Content"/>
    <w:basedOn w:val="Normal"/>
    <w:link w:val="TableContentChar"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D8D8D" w:themeColor="accent2" w:themeTint="99"/>
        <w:bottom w:val="single" w:sz="4" w:space="0" w:color="8D8D8D" w:themeColor="accent2" w:themeTint="99"/>
        <w:insideH w:val="single" w:sz="4" w:space="0" w:color="8D8D8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2" w:themeFillTint="33"/>
      </w:tcPr>
    </w:tblStylePr>
    <w:tblStylePr w:type="band1Horz">
      <w:tblPr/>
      <w:tcPr>
        <w:shd w:val="clear" w:color="auto" w:fill="D9D9D9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D8D8D8" w:themeColor="accent6" w:themeTint="66"/>
        <w:left w:val="single" w:sz="4" w:space="0" w:color="D8D8D8" w:themeColor="accent6" w:themeTint="66"/>
        <w:bottom w:val="single" w:sz="4" w:space="0" w:color="D8D8D8" w:themeColor="accent6" w:themeTint="66"/>
        <w:right w:val="single" w:sz="4" w:space="0" w:color="D8D8D8" w:themeColor="accent6" w:themeTint="66"/>
        <w:insideH w:val="single" w:sz="4" w:space="0" w:color="D8D8D8" w:themeColor="accent6" w:themeTint="66"/>
        <w:insideV w:val="single" w:sz="4" w:space="0" w:color="D8D8D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4C4C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4C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Slidehelper - 150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212121"/>
      </a:accent1>
      <a:accent2>
        <a:srgbClr val="424242"/>
      </a:accent2>
      <a:accent3>
        <a:srgbClr val="616161"/>
      </a:accent3>
      <a:accent4>
        <a:srgbClr val="757575"/>
      </a:accent4>
      <a:accent5>
        <a:srgbClr val="9E9E9E"/>
      </a:accent5>
      <a:accent6>
        <a:srgbClr val="9E9E9E"/>
      </a:accent6>
      <a:hlink>
        <a:srgbClr val="212121"/>
      </a:hlink>
      <a:folHlink>
        <a:srgbClr val="42424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active-template.dotx</Template>
  <TotalTime>2032</TotalTime>
  <Pages>4</Pages>
  <Words>147</Words>
  <Characters>822</Characters>
  <Application>Microsoft Office Word</Application>
  <DocSecurity>0</DocSecurity>
  <Lines>82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62</cp:revision>
  <dcterms:created xsi:type="dcterms:W3CDTF">2026-05-07T20:59:00Z</dcterms:created>
  <dcterms:modified xsi:type="dcterms:W3CDTF">2026-06-18T21:52:00Z</dcterms:modified>
</cp:coreProperties>
</file>