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87D69" w14:textId="44A39A36" w:rsidR="00FA0CF8" w:rsidRPr="009802AC" w:rsidRDefault="00000000" w:rsidP="00883F42">
      <w:pPr>
        <w:pStyle w:val="Title"/>
        <w:ind w:left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000000">
      <w:pPr>
        <w:rPr>
          <w:lang w:val="de-CH"/>
        </w:rPr>
      </w:pPr>
      <w:r w:rsidRPr="009802AC">
        <w:rPr>
          <w:lang w:val="de-CH"/>
        </w:rPr>
        <w:br w:type="page"/>
      </w:r>
    </w:p>
    <w:p w14:paraId="27271EFB" w14:textId="77777777" w:rsidR="004962CF" w:rsidRDefault="004962CF">
      <w:pPr>
        <w:pStyle w:val="TOCHeading"/>
        <w:rPr>
          <w:lang w:val="de-CH"/>
        </w:rPr>
      </w:pPr>
    </w:p>
    <w:p w14:paraId="78403F80" w14:textId="77777777" w:rsidR="004962CF" w:rsidRDefault="004962CF">
      <w:pPr>
        <w:pStyle w:val="TOCHeading"/>
        <w:rPr>
          <w:lang w:val="de-CH"/>
        </w:rPr>
      </w:pPr>
    </w:p>
    <w:p w14:paraId="73850350" w14:textId="77777777" w:rsidR="0082025A" w:rsidRDefault="0082025A">
      <w:pPr>
        <w:pStyle w:val="TOCHeading"/>
        <w:rPr>
          <w:sz w:val="40"/>
          <w:szCs w:val="40"/>
          <w:lang w:val="de-CH"/>
        </w:rPr>
      </w:pPr>
    </w:p>
    <w:p w14:paraId="224F865D" w14:textId="32AE8C43" w:rsidR="00FB6BA7" w:rsidRPr="00966A2D" w:rsidRDefault="00FB6BA7">
      <w:pPr>
        <w:rPr>
          <w:lang w:val="de-CH"/>
        </w:rPr>
      </w:pPr>
    </w:p>
    <w:sdt>
      <w:sdtPr>
        <w:id w:val="-240563247"/>
        <w:docPartObj>
          <w:docPartGallery w:val="Table of Contents"/>
          <w:docPartUnique/>
        </w:docPartObj>
      </w:sdtPr>
      <w:sdtEndPr>
        <w:rPr>
          <w:bCs/>
          <w:noProof/>
          <w:color w:val="auto"/>
          <w:sz w:val="22"/>
        </w:rPr>
      </w:sdtEndPr>
      <w:sdtContent>
        <w:p w14:paraId="7F4A52B1" w14:textId="77777777" w:rsidR="00883F42" w:rsidRPr="004962CF" w:rsidRDefault="00883F42" w:rsidP="00883F42">
          <w:pPr>
            <w:pStyle w:val="TOCHeading"/>
            <w:rPr>
              <w:sz w:val="40"/>
              <w:szCs w:val="40"/>
              <w:lang w:val="de-CH"/>
            </w:rPr>
          </w:pPr>
          <w:r w:rsidRPr="004962CF">
            <w:rPr>
              <w:sz w:val="40"/>
              <w:szCs w:val="40"/>
              <w:lang w:val="de-CH"/>
            </w:rPr>
            <w:t>Inhaltsverzeichnis</w:t>
          </w:r>
        </w:p>
        <w:p w14:paraId="156F9D10" w14:textId="6153511A" w:rsidR="00883F42" w:rsidRDefault="00883F42">
          <w:pPr>
            <w:pStyle w:val="TOCHeading"/>
          </w:pPr>
        </w:p>
        <w:p w14:paraId="40B8394F" w14:textId="1F7E2C4E" w:rsidR="00883F42" w:rsidRDefault="00883F42">
          <w:pPr>
            <w:pStyle w:val="TOC1"/>
            <w:tabs>
              <w:tab w:val="right" w:leader="dot" w:pos="9016"/>
            </w:tabs>
            <w:rPr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124850" w:history="1">
            <w:r w:rsidRPr="00AE4B8C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_Toc229124850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B689B" w14:textId="4751D435" w:rsidR="00883F42" w:rsidRDefault="00883F42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</w:rPr>
          </w:pPr>
          <w:hyperlink w:anchor="_Toc229124851" w:history="1">
            <w:r w:rsidRPr="00AE4B8C">
              <w:rPr>
                <w:rStyle w:val="Hyperlink"/>
                <w:noProof/>
                <w:lang w:val="de-CH"/>
              </w:rPr>
              <w:t>1</w:t>
            </w:r>
            <w:r>
              <w:rPr>
                <w:noProof/>
                <w:sz w:val="24"/>
              </w:rPr>
              <w:tab/>
            </w:r>
            <w:r w:rsidRPr="00AE4B8C">
              <w:rPr>
                <w:rStyle w:val="Hyperlink"/>
                <w:noProof/>
                <w:lang w:val="de-CH"/>
              </w:rPr>
              <w:t>Sample 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_Toc229124851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690B80" w14:textId="1C80BD86" w:rsidR="00883F42" w:rsidRDefault="00883F42">
          <w:pPr>
            <w:pStyle w:val="TOC2"/>
            <w:tabs>
              <w:tab w:val="left" w:pos="720"/>
              <w:tab w:val="right" w:leader="dot" w:pos="9016"/>
            </w:tabs>
            <w:rPr>
              <w:noProof/>
              <w:sz w:val="24"/>
            </w:rPr>
          </w:pPr>
          <w:hyperlink w:anchor="_Toc229124852" w:history="1">
            <w:r w:rsidRPr="00AE4B8C">
              <w:rPr>
                <w:rStyle w:val="Hyperlink"/>
                <w:noProof/>
                <w:lang w:val="de-CH"/>
              </w:rPr>
              <w:t>1.1</w:t>
            </w:r>
            <w:r>
              <w:rPr>
                <w:noProof/>
                <w:sz w:val="24"/>
              </w:rPr>
              <w:tab/>
            </w:r>
            <w:r w:rsidRPr="00AE4B8C">
              <w:rPr>
                <w:rStyle w:val="Hyperlink"/>
                <w:noProof/>
                <w:lang w:val="de-CH"/>
              </w:rPr>
              <w:t>Sample Chapter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_Toc229124852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E934A5" w14:textId="11F374D4" w:rsidR="00883F42" w:rsidRDefault="00883F42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>
      <w:pPr>
        <w:rPr>
          <w:lang w:val="de-CH"/>
        </w:rPr>
        <w:sectPr w:rsidR="00FB6BA7" w:rsidSect="004962CF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458CE183" w:rsidR="00FA0CF8" w:rsidRDefault="00000000" w:rsidP="00122D10">
      <w:pPr>
        <w:pStyle w:val="Heading1"/>
        <w:numPr>
          <w:ilvl w:val="0"/>
          <w:numId w:val="0"/>
        </w:numPr>
        <w:ind w:left="432"/>
        <w:rPr>
          <w:lang w:val="de-CH"/>
        </w:rPr>
      </w:pPr>
      <w:bookmarkStart w:id="0" w:name="_Toc229088185"/>
      <w:bookmarkStart w:id="1" w:name="_Toc229124850"/>
      <w:r w:rsidRPr="009802AC">
        <w:rPr>
          <w:lang w:val="de-CH"/>
        </w:rPr>
        <w:lastRenderedPageBreak/>
        <w:t>[[CONTENT]]</w:t>
      </w:r>
      <w:bookmarkEnd w:id="0"/>
      <w:bookmarkEnd w:id="1"/>
    </w:p>
    <w:p w14:paraId="45EB39DD" w14:textId="2F00104B" w:rsidR="00966A2D" w:rsidRDefault="00F92523" w:rsidP="00F92523">
      <w:pPr>
        <w:pStyle w:val="Heading1"/>
        <w:rPr>
          <w:lang w:val="de-CH"/>
        </w:rPr>
      </w:pPr>
      <w:bookmarkStart w:id="2" w:name="_Toc229124851"/>
      <w:r>
        <w:rPr>
          <w:lang w:val="de-CH"/>
        </w:rPr>
        <w:t>Sample Content</w:t>
      </w:r>
      <w:bookmarkEnd w:id="2"/>
    </w:p>
    <w:p w14:paraId="0F745223" w14:textId="73D52558" w:rsidR="00F92523" w:rsidRPr="00966A2D" w:rsidRDefault="00F92523" w:rsidP="00F92523">
      <w:pPr>
        <w:pStyle w:val="Heading2"/>
        <w:rPr>
          <w:lang w:val="de-CH"/>
        </w:rPr>
      </w:pPr>
      <w:bookmarkStart w:id="3" w:name="_Toc229124852"/>
      <w:r>
        <w:rPr>
          <w:lang w:val="de-CH"/>
        </w:rPr>
        <w:t>Sample Chapter</w:t>
      </w:r>
      <w:bookmarkEnd w:id="3"/>
    </w:p>
    <w:p w14:paraId="6492C833" w14:textId="77777777" w:rsidR="00966A2D" w:rsidRPr="00966A2D" w:rsidRDefault="00966A2D" w:rsidP="00966A2D">
      <w:pPr>
        <w:rPr>
          <w:lang w:val="de-CH"/>
        </w:rPr>
      </w:pPr>
    </w:p>
    <w:p w14:paraId="0AC5A333" w14:textId="77777777" w:rsidR="00966A2D" w:rsidRPr="00966A2D" w:rsidRDefault="00966A2D" w:rsidP="00966A2D">
      <w:pPr>
        <w:rPr>
          <w:lang w:val="de-CH"/>
        </w:rPr>
      </w:pPr>
    </w:p>
    <w:p w14:paraId="7507485F" w14:textId="77777777" w:rsidR="00966A2D" w:rsidRPr="00966A2D" w:rsidRDefault="00966A2D" w:rsidP="00966A2D">
      <w:pPr>
        <w:rPr>
          <w:lang w:val="de-CH"/>
        </w:rPr>
      </w:pPr>
    </w:p>
    <w:p w14:paraId="7AF9C508" w14:textId="77777777" w:rsidR="00966A2D" w:rsidRPr="00966A2D" w:rsidRDefault="00966A2D" w:rsidP="00966A2D">
      <w:pPr>
        <w:rPr>
          <w:lang w:val="de-CH"/>
        </w:rPr>
      </w:pPr>
    </w:p>
    <w:p w14:paraId="7B9189BE" w14:textId="77777777" w:rsidR="00966A2D" w:rsidRPr="00966A2D" w:rsidRDefault="00966A2D" w:rsidP="00966A2D">
      <w:pPr>
        <w:rPr>
          <w:lang w:val="de-CH"/>
        </w:rPr>
      </w:pPr>
    </w:p>
    <w:p w14:paraId="51211666" w14:textId="77777777" w:rsidR="00966A2D" w:rsidRPr="00966A2D" w:rsidRDefault="00966A2D" w:rsidP="00966A2D">
      <w:pPr>
        <w:rPr>
          <w:lang w:val="de-CH"/>
        </w:rPr>
      </w:pPr>
    </w:p>
    <w:p w14:paraId="2B9D6383" w14:textId="77777777" w:rsidR="00966A2D" w:rsidRPr="00966A2D" w:rsidRDefault="00966A2D" w:rsidP="00966A2D">
      <w:pPr>
        <w:rPr>
          <w:lang w:val="de-CH"/>
        </w:rPr>
      </w:pPr>
    </w:p>
    <w:p w14:paraId="131E16EF" w14:textId="77777777" w:rsidR="00966A2D" w:rsidRPr="00966A2D" w:rsidRDefault="00966A2D" w:rsidP="00966A2D">
      <w:pPr>
        <w:rPr>
          <w:lang w:val="de-CH"/>
        </w:rPr>
      </w:pPr>
    </w:p>
    <w:p w14:paraId="521696AE" w14:textId="77777777" w:rsidR="00966A2D" w:rsidRPr="00966A2D" w:rsidRDefault="00966A2D" w:rsidP="00966A2D">
      <w:pPr>
        <w:rPr>
          <w:lang w:val="de-CH"/>
        </w:rPr>
      </w:pPr>
    </w:p>
    <w:p w14:paraId="48FA6D7B" w14:textId="77777777" w:rsidR="00966A2D" w:rsidRPr="00966A2D" w:rsidRDefault="00966A2D" w:rsidP="00966A2D">
      <w:pPr>
        <w:rPr>
          <w:lang w:val="de-CH"/>
        </w:rPr>
      </w:pPr>
    </w:p>
    <w:p w14:paraId="1E630B0A" w14:textId="77777777" w:rsidR="00966A2D" w:rsidRPr="00966A2D" w:rsidRDefault="00966A2D" w:rsidP="00966A2D">
      <w:pPr>
        <w:rPr>
          <w:lang w:val="de-CH"/>
        </w:rPr>
      </w:pPr>
    </w:p>
    <w:p w14:paraId="3F3D3956" w14:textId="77777777" w:rsidR="00966A2D" w:rsidRPr="00966A2D" w:rsidRDefault="00966A2D" w:rsidP="00966A2D">
      <w:pPr>
        <w:rPr>
          <w:lang w:val="de-CH"/>
        </w:rPr>
      </w:pPr>
    </w:p>
    <w:p w14:paraId="28C64879" w14:textId="77777777" w:rsidR="00966A2D" w:rsidRPr="00966A2D" w:rsidRDefault="00966A2D" w:rsidP="00966A2D">
      <w:pPr>
        <w:rPr>
          <w:lang w:val="de-CH"/>
        </w:rPr>
      </w:pPr>
    </w:p>
    <w:p w14:paraId="29DC04F1" w14:textId="77777777" w:rsidR="00966A2D" w:rsidRPr="00966A2D" w:rsidRDefault="00966A2D" w:rsidP="00966A2D">
      <w:pPr>
        <w:rPr>
          <w:lang w:val="de-CH"/>
        </w:rPr>
      </w:pPr>
    </w:p>
    <w:p w14:paraId="094E2C7D" w14:textId="77777777" w:rsidR="00966A2D" w:rsidRPr="00966A2D" w:rsidRDefault="00966A2D" w:rsidP="00966A2D">
      <w:pPr>
        <w:rPr>
          <w:lang w:val="de-CH"/>
        </w:rPr>
      </w:pPr>
    </w:p>
    <w:p w14:paraId="7646751A" w14:textId="77777777" w:rsidR="00966A2D" w:rsidRPr="00966A2D" w:rsidRDefault="00966A2D" w:rsidP="00966A2D">
      <w:pPr>
        <w:rPr>
          <w:lang w:val="de-CH"/>
        </w:rPr>
      </w:pPr>
    </w:p>
    <w:p w14:paraId="1F447CB1" w14:textId="77777777" w:rsidR="00966A2D" w:rsidRDefault="00966A2D" w:rsidP="00966A2D">
      <w:pPr>
        <w:rPr>
          <w:b/>
          <w:color w:val="1F4E79"/>
          <w:sz w:val="30"/>
          <w:lang w:val="de-CH"/>
        </w:rPr>
      </w:pPr>
    </w:p>
    <w:p w14:paraId="6D5C7C01" w14:textId="77777777" w:rsidR="00966A2D" w:rsidRPr="00966A2D" w:rsidRDefault="00966A2D" w:rsidP="00966A2D">
      <w:pPr>
        <w:jc w:val="center"/>
        <w:rPr>
          <w:lang w:val="de-CH"/>
        </w:rPr>
      </w:pPr>
    </w:p>
    <w:sectPr w:rsidR="00966A2D" w:rsidRPr="00966A2D" w:rsidSect="009802AC">
      <w:pgSz w:w="11906" w:h="16838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79047" w14:textId="77777777" w:rsidR="00EC7A1C" w:rsidRDefault="00EC7A1C" w:rsidP="009802AC">
      <w:pPr>
        <w:spacing w:after="0" w:line="240" w:lineRule="auto"/>
      </w:pPr>
      <w:r>
        <w:separator/>
      </w:r>
    </w:p>
  </w:endnote>
  <w:endnote w:type="continuationSeparator" w:id="0">
    <w:p w14:paraId="6737B2BE" w14:textId="77777777" w:rsidR="00EC7A1C" w:rsidRDefault="00EC7A1C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19EE7" w14:textId="77777777" w:rsidR="00EC7A1C" w:rsidRDefault="00EC7A1C" w:rsidP="009802AC">
      <w:pPr>
        <w:spacing w:after="0" w:line="240" w:lineRule="auto"/>
      </w:pPr>
      <w:r>
        <w:separator/>
      </w:r>
    </w:p>
  </w:footnote>
  <w:footnote w:type="continuationSeparator" w:id="0">
    <w:p w14:paraId="3099BA32" w14:textId="77777777" w:rsidR="00EC7A1C" w:rsidRDefault="00EC7A1C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551829BA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728335" cy="262255"/>
              <wp:effectExtent l="0" t="0" r="0" b="0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283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0;width:451.05pt;height:20.65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4472c4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F56D61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081951380">
    <w:abstractNumId w:val="1"/>
  </w:num>
  <w:num w:numId="2" w16cid:durableId="2130002246">
    <w:abstractNumId w:val="2"/>
  </w:num>
  <w:num w:numId="3" w16cid:durableId="2550154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234E26"/>
    <w:rsid w:val="0023742D"/>
    <w:rsid w:val="00451507"/>
    <w:rsid w:val="004962CF"/>
    <w:rsid w:val="0053389D"/>
    <w:rsid w:val="005A35CD"/>
    <w:rsid w:val="006F759E"/>
    <w:rsid w:val="00796B48"/>
    <w:rsid w:val="007F7C93"/>
    <w:rsid w:val="00817B66"/>
    <w:rsid w:val="0082025A"/>
    <w:rsid w:val="00883F42"/>
    <w:rsid w:val="008F5417"/>
    <w:rsid w:val="00966050"/>
    <w:rsid w:val="00966A2D"/>
    <w:rsid w:val="009802AC"/>
    <w:rsid w:val="009E685F"/>
    <w:rsid w:val="009F4C8D"/>
    <w:rsid w:val="00B047C9"/>
    <w:rsid w:val="00B04C03"/>
    <w:rsid w:val="00B204BF"/>
    <w:rsid w:val="00B631F4"/>
    <w:rsid w:val="00BA1295"/>
    <w:rsid w:val="00D67818"/>
    <w:rsid w:val="00E04B36"/>
    <w:rsid w:val="00E437E8"/>
    <w:rsid w:val="00EB3C83"/>
    <w:rsid w:val="00EC7A1C"/>
    <w:rsid w:val="00F92523"/>
    <w:rsid w:val="00FA0CF8"/>
    <w:rsid w:val="00FB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</w:rPr>
  </w:style>
  <w:style w:type="paragraph" w:styleId="Heading1">
    <w:name w:val="heading 1"/>
    <w:basedOn w:val="Normal"/>
    <w:uiPriority w:val="9"/>
    <w:qFormat/>
    <w:pPr>
      <w:numPr>
        <w:numId w:val="3"/>
      </w:numPr>
      <w:spacing w:before="360"/>
      <w:outlineLvl w:val="0"/>
    </w:pPr>
    <w:rPr>
      <w:b/>
      <w:color w:val="1F4E79"/>
      <w:sz w:val="30"/>
    </w:rPr>
  </w:style>
  <w:style w:type="paragraph" w:styleId="Heading2">
    <w:name w:val="heading 2"/>
    <w:basedOn w:val="Normal"/>
    <w:uiPriority w:val="9"/>
    <w:unhideWhenUsed/>
    <w:qFormat/>
    <w:pPr>
      <w:numPr>
        <w:ilvl w:val="1"/>
        <w:numId w:val="3"/>
      </w:numPr>
      <w:spacing w:before="240" w:after="12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uiPriority w:val="9"/>
    <w:semiHidden/>
    <w:unhideWhenUsed/>
    <w:qFormat/>
    <w:pPr>
      <w:numPr>
        <w:ilvl w:val="2"/>
        <w:numId w:val="3"/>
      </w:numPr>
      <w:spacing w:before="180" w:after="100"/>
      <w:outlineLvl w:val="2"/>
    </w:pPr>
    <w:rPr>
      <w:b/>
      <w:color w:val="4F81BD"/>
      <w:sz w:val="24"/>
    </w:rPr>
  </w:style>
  <w:style w:type="paragraph" w:styleId="Heading4">
    <w:name w:val="heading 4"/>
    <w:basedOn w:val="Normal"/>
    <w:uiPriority w:val="9"/>
    <w:semiHidden/>
    <w:unhideWhenUsed/>
    <w:qFormat/>
    <w:pPr>
      <w:numPr>
        <w:ilvl w:val="3"/>
        <w:numId w:val="3"/>
      </w:numPr>
      <w:spacing w:before="160" w:after="80"/>
      <w:outlineLvl w:val="3"/>
    </w:pPr>
    <w:rPr>
      <w:b/>
      <w:color w:val="4F81BD"/>
    </w:rPr>
  </w:style>
  <w:style w:type="paragraph" w:styleId="Heading5">
    <w:name w:val="heading 5"/>
    <w:basedOn w:val="Normal"/>
    <w:uiPriority w:val="9"/>
    <w:semiHidden/>
    <w:unhideWhenUsed/>
    <w:qFormat/>
    <w:pPr>
      <w:numPr>
        <w:ilvl w:val="4"/>
        <w:numId w:val="3"/>
      </w:numPr>
      <w:spacing w:before="140" w:after="60"/>
      <w:outlineLvl w:val="4"/>
    </w:pPr>
    <w:rPr>
      <w:b/>
      <w:color w:val="4F81BD"/>
    </w:rPr>
  </w:style>
  <w:style w:type="paragraph" w:styleId="Heading6">
    <w:name w:val="heading 6"/>
    <w:basedOn w:val="Normal"/>
    <w:uiPriority w:val="9"/>
    <w:semiHidden/>
    <w:unhideWhenUsed/>
    <w:qFormat/>
    <w:pPr>
      <w:numPr>
        <w:ilvl w:val="5"/>
        <w:numId w:val="3"/>
      </w:numPr>
      <w:spacing w:before="120" w:after="60"/>
      <w:outlineLvl w:val="5"/>
    </w:pPr>
    <w:rPr>
      <w:b/>
      <w:color w:val="4F81BD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C03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C03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C03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pPr>
      <w:spacing w:before="2400" w:after="240"/>
      <w:jc w:val="center"/>
    </w:pPr>
    <w:rPr>
      <w:b/>
      <w:color w:val="C2410C"/>
      <w:sz w:val="34"/>
    </w:rPr>
  </w:style>
  <w:style w:type="paragraph" w:styleId="Subtitle">
    <w:name w:val="Subtitle"/>
    <w:basedOn w:val="Normal"/>
    <w:uiPriority w:val="11"/>
    <w:qFormat/>
    <w:pPr>
      <w:spacing w:after="360"/>
      <w:jc w:val="center"/>
    </w:pPr>
    <w:rPr>
      <w:i/>
      <w:color w:val="7F8C8D"/>
      <w:sz w:val="24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Normal"/>
    <w:uiPriority w:val="39"/>
    <w:qFormat/>
    <w:pPr>
      <w:spacing w:after="120"/>
    </w:pPr>
    <w:rPr>
      <w:b/>
      <w:color w:val="1F1F1F"/>
      <w:sz w:val="28"/>
    </w:r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0563C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C03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C0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C0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sid w:val="00234E26"/>
    <w:rPr>
      <w:b/>
      <w:color w:val="C2410C"/>
      <w:sz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KPG Project Export Template.dotx</Template>
  <TotalTime>631</TotalTime>
  <Pages>3</Pages>
  <Words>23</Words>
  <Characters>358</Characters>
  <Application>Microsoft Office Word</Application>
  <DocSecurity>0</DocSecurity>
  <Lines>71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KPG Sample Project Export Template</vt:lpstr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26</cp:revision>
  <dcterms:created xsi:type="dcterms:W3CDTF">2026-05-07T20:59:00Z</dcterms:created>
  <dcterms:modified xsi:type="dcterms:W3CDTF">2026-05-08T07:29:00Z</dcterms:modified>
</cp:coreProperties>
</file>