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Pr="009802AC" w:rsidRDefault="00CA662F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CA662F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4962CF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458CE183" w:rsidR="00FA0CF8" w:rsidRDefault="00CA662F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124AB7" w:rsidRDefault="00B83362" w:rsidP="00124AB7">
            <w:pPr>
              <w:pStyle w:val="TableContent"/>
            </w:pPr>
            <w:proofErr w:type="spellStart"/>
            <w:r w:rsidRPr="00124AB7"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B37F8F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BF363" w14:textId="77777777" w:rsidR="00CA662F" w:rsidRDefault="00CA662F" w:rsidP="009802AC">
      <w:pPr>
        <w:spacing w:after="0" w:line="240" w:lineRule="auto"/>
      </w:pPr>
      <w:r>
        <w:separator/>
      </w:r>
    </w:p>
  </w:endnote>
  <w:endnote w:type="continuationSeparator" w:id="0">
    <w:p w14:paraId="4F6F1094" w14:textId="77777777" w:rsidR="00CA662F" w:rsidRDefault="00CA662F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74C53" w14:textId="77777777" w:rsidR="00CA662F" w:rsidRDefault="00CA662F" w:rsidP="009802AC">
      <w:pPr>
        <w:spacing w:after="0" w:line="240" w:lineRule="auto"/>
      </w:pPr>
      <w:r>
        <w:separator/>
      </w:r>
    </w:p>
  </w:footnote>
  <w:footnote w:type="continuationSeparator" w:id="0">
    <w:p w14:paraId="5F4879A7" w14:textId="77777777" w:rsidR="00CA662F" w:rsidRDefault="00CA662F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497B1B2B" w:rsidR="0080249A" w:rsidRDefault="0080249A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2CE26E7" wp14:editId="09B71D13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388924993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459643877" name="Group 459643877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201484118" name="Rectangle 201484118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053992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023968" name="Rectangle 1463023968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447832" name="Text Box 1021447832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BDA1C" w14:textId="77777777" w:rsidR="0080249A" w:rsidRDefault="0080249A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CE26E7" id="Group 171" o:spid="_x0000_s1033" style="position:absolute;margin-left:0;margin-top:0;width:133.9pt;height:80.65pt;z-index:251663360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6vfjrtQUAAKQ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459643877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">
                <v:rect id="Rectangle 201484118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463023968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447832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" filled="f" stroked="f" strokeweight=".5pt">
                <v:textbox inset=",7.2pt,,7.2pt">
                  <w:txbxContent>
                    <w:p w14:paraId="0ACBDA1C" w14:textId="77777777" w:rsidR="0080249A" w:rsidRDefault="0080249A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51507"/>
    <w:rsid w:val="004962CF"/>
    <w:rsid w:val="0053389D"/>
    <w:rsid w:val="005A35CD"/>
    <w:rsid w:val="006F759E"/>
    <w:rsid w:val="00796B48"/>
    <w:rsid w:val="007F7C93"/>
    <w:rsid w:val="0080249A"/>
    <w:rsid w:val="00817B66"/>
    <w:rsid w:val="0082025A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B047C9"/>
    <w:rsid w:val="00B04C03"/>
    <w:rsid w:val="00B204BF"/>
    <w:rsid w:val="00B37F8F"/>
    <w:rsid w:val="00B631F4"/>
    <w:rsid w:val="00B83362"/>
    <w:rsid w:val="00BA1295"/>
    <w:rsid w:val="00CA662F"/>
    <w:rsid w:val="00D13F3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124AB7"/>
    <w:pPr>
      <w:spacing w:after="0" w:line="240" w:lineRule="auto"/>
    </w:pPr>
    <w:rPr>
      <w:b/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124AB7"/>
    <w:rPr>
      <w:b/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678</TotalTime>
  <Pages>4</Pages>
  <Words>92</Words>
  <Characters>620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38</cp:revision>
  <dcterms:created xsi:type="dcterms:W3CDTF">2026-05-07T20:59:00Z</dcterms:created>
  <dcterms:modified xsi:type="dcterms:W3CDTF">2026-06-06T16:06:00Z</dcterms:modified>
</cp:coreProperties>
</file>